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2A91C" w14:textId="77777777" w:rsidR="00255446" w:rsidRDefault="00255446" w:rsidP="00804E37">
      <w:pPr>
        <w:spacing w:after="0" w:line="240" w:lineRule="auto"/>
        <w:rPr>
          <w:rFonts w:cs="Arial"/>
          <w:b/>
        </w:rPr>
      </w:pPr>
    </w:p>
    <w:p w14:paraId="51FE6261" w14:textId="77777777" w:rsidR="00BE65C4" w:rsidRDefault="00BE65C4" w:rsidP="00804E37">
      <w:pPr>
        <w:spacing w:after="0" w:line="240" w:lineRule="auto"/>
        <w:rPr>
          <w:rFonts w:cs="Arial"/>
          <w:b/>
          <w:color w:val="002060"/>
        </w:rPr>
      </w:pPr>
    </w:p>
    <w:p w14:paraId="27111308" w14:textId="77777777" w:rsidR="00CC58B9" w:rsidRPr="00CC58B9" w:rsidRDefault="00CC58B9" w:rsidP="00CC58B9">
      <w:pPr>
        <w:spacing w:after="0" w:line="240" w:lineRule="auto"/>
        <w:jc w:val="center"/>
        <w:rPr>
          <w:rFonts w:cs="Arial"/>
          <w:i/>
          <w:color w:val="002060"/>
          <w:sz w:val="40"/>
        </w:rPr>
      </w:pPr>
      <w:r w:rsidRPr="00CC58B9">
        <w:rPr>
          <w:rFonts w:cs="Arial"/>
          <w:i/>
          <w:color w:val="002060"/>
          <w:sz w:val="40"/>
        </w:rPr>
        <w:t>Informe Seminario</w:t>
      </w:r>
    </w:p>
    <w:p w14:paraId="5513F40B" w14:textId="77777777" w:rsidR="00CC58B9" w:rsidRDefault="00CC58B9" w:rsidP="00804E37">
      <w:pPr>
        <w:spacing w:after="0" w:line="240" w:lineRule="auto"/>
        <w:rPr>
          <w:rFonts w:cs="Arial"/>
          <w:b/>
          <w:color w:val="002060"/>
        </w:rPr>
      </w:pPr>
    </w:p>
    <w:p w14:paraId="7986378A" w14:textId="77777777" w:rsidR="00CC58B9" w:rsidRDefault="00CC58B9" w:rsidP="00804E37">
      <w:pPr>
        <w:spacing w:after="0" w:line="240" w:lineRule="auto"/>
        <w:rPr>
          <w:rFonts w:cs="Arial"/>
          <w:b/>
          <w:color w:val="002060"/>
        </w:rPr>
      </w:pPr>
    </w:p>
    <w:p w14:paraId="2D0D9867" w14:textId="77777777" w:rsidR="00CC58B9" w:rsidRPr="00CC58B9" w:rsidRDefault="00CC58B9" w:rsidP="00CC58B9">
      <w:pPr>
        <w:spacing w:after="0" w:line="240" w:lineRule="auto"/>
        <w:jc w:val="center"/>
        <w:rPr>
          <w:rFonts w:cs="Arial"/>
          <w:b/>
          <w:color w:val="002060"/>
          <w:sz w:val="40"/>
        </w:rPr>
      </w:pPr>
      <w:r w:rsidRPr="00CC58B9">
        <w:rPr>
          <w:rFonts w:cs="Arial"/>
          <w:color w:val="002060"/>
          <w:sz w:val="40"/>
        </w:rPr>
        <w:t>Tema:</w:t>
      </w:r>
      <w:r w:rsidRPr="00CC58B9">
        <w:rPr>
          <w:rFonts w:cs="Arial"/>
          <w:b/>
          <w:color w:val="002060"/>
          <w:sz w:val="40"/>
        </w:rPr>
        <w:t xml:space="preserve"> </w:t>
      </w:r>
      <w:r w:rsidRPr="00CC58B9">
        <w:rPr>
          <w:rFonts w:cs="Arial"/>
          <w:b/>
          <w:color w:val="002060"/>
          <w:sz w:val="48"/>
        </w:rPr>
        <w:t>CASA DE MÁQUINAS</w:t>
      </w:r>
    </w:p>
    <w:p w14:paraId="7D9C7737" w14:textId="77777777" w:rsidR="00C43ABA" w:rsidRDefault="00C43ABA" w:rsidP="00804E37">
      <w:pPr>
        <w:spacing w:after="0" w:line="240" w:lineRule="auto"/>
        <w:rPr>
          <w:rFonts w:cs="Arial"/>
          <w:b/>
          <w:color w:val="002060"/>
        </w:rPr>
      </w:pPr>
    </w:p>
    <w:p w14:paraId="769663FA" w14:textId="77777777" w:rsidR="009917CC" w:rsidRDefault="009917CC" w:rsidP="00804E37">
      <w:pPr>
        <w:spacing w:after="0" w:line="240" w:lineRule="auto"/>
        <w:rPr>
          <w:rFonts w:cs="Arial"/>
          <w:b/>
          <w:color w:val="002060"/>
        </w:rPr>
      </w:pPr>
    </w:p>
    <w:p w14:paraId="02865659" w14:textId="77777777" w:rsidR="009917CC" w:rsidRDefault="009917CC" w:rsidP="00804E37">
      <w:pPr>
        <w:spacing w:after="0" w:line="240" w:lineRule="auto"/>
        <w:rPr>
          <w:rFonts w:cs="Arial"/>
          <w:b/>
          <w:color w:val="002060"/>
        </w:rPr>
      </w:pPr>
    </w:p>
    <w:p w14:paraId="76AB56CA" w14:textId="77777777" w:rsidR="009917CC" w:rsidRPr="00BE65C4" w:rsidRDefault="009917CC" w:rsidP="00804E37">
      <w:pPr>
        <w:spacing w:after="0" w:line="240" w:lineRule="auto"/>
        <w:rPr>
          <w:rFonts w:cs="Arial"/>
          <w:b/>
          <w:color w:val="002060"/>
        </w:rPr>
      </w:pPr>
    </w:p>
    <w:p w14:paraId="262D8803" w14:textId="77777777" w:rsidR="00CC58B9" w:rsidRDefault="00CC58B9" w:rsidP="00804E37">
      <w:pPr>
        <w:spacing w:after="0" w:line="240" w:lineRule="auto"/>
        <w:rPr>
          <w:rFonts w:cs="Arial"/>
          <w:b/>
        </w:rPr>
      </w:pPr>
    </w:p>
    <w:p w14:paraId="3BC7929D" w14:textId="77777777" w:rsidR="00CC58B9" w:rsidRDefault="00CC58B9" w:rsidP="00804E37">
      <w:pPr>
        <w:spacing w:after="0" w:line="240" w:lineRule="auto"/>
        <w:rPr>
          <w:rFonts w:cs="Arial"/>
          <w:b/>
        </w:rPr>
      </w:pPr>
    </w:p>
    <w:p w14:paraId="72505B5C" w14:textId="77777777" w:rsidR="00CC58B9" w:rsidRDefault="009917CC" w:rsidP="009917CC">
      <w:pPr>
        <w:spacing w:after="0" w:line="240" w:lineRule="auto"/>
        <w:ind w:firstLine="0"/>
        <w:jc w:val="center"/>
        <w:rPr>
          <w:rFonts w:cs="Arial"/>
          <w:b/>
        </w:rPr>
      </w:pPr>
      <w:r>
        <w:rPr>
          <w:rFonts w:cs="Arial"/>
          <w:b/>
          <w:noProof/>
          <w:lang w:eastAsia="es-AR"/>
        </w:rPr>
        <w:drawing>
          <wp:inline distT="0" distB="0" distL="0" distR="0" wp14:anchorId="0F12EB7A" wp14:editId="63E05DB7">
            <wp:extent cx="5760000" cy="375511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 portada.jpg"/>
                    <pic:cNvPicPr/>
                  </pic:nvPicPr>
                  <pic:blipFill rotWithShape="1">
                    <a:blip r:embed="rId8">
                      <a:extLst>
                        <a:ext uri="{BEBA8EAE-BF5A-486C-A8C5-ECC9F3942E4B}">
                          <a14:imgProps xmlns:a14="http://schemas.microsoft.com/office/drawing/2010/main">
                            <a14:imgLayer r:embed="rId9">
                              <a14:imgEffect>
                                <a14:brightnessContrast bright="10000" contrast="10000"/>
                              </a14:imgEffect>
                            </a14:imgLayer>
                          </a14:imgProps>
                        </a:ext>
                        <a:ext uri="{28A0092B-C50C-407E-A947-70E740481C1C}">
                          <a14:useLocalDpi xmlns:a14="http://schemas.microsoft.com/office/drawing/2010/main" val="0"/>
                        </a:ext>
                      </a:extLst>
                    </a:blip>
                    <a:srcRect l="13631"/>
                    <a:stretch/>
                  </pic:blipFill>
                  <pic:spPr bwMode="auto">
                    <a:xfrm>
                      <a:off x="0" y="0"/>
                      <a:ext cx="5760000" cy="3755116"/>
                    </a:xfrm>
                    <a:prstGeom prst="rect">
                      <a:avLst/>
                    </a:prstGeom>
                    <a:ln>
                      <a:noFill/>
                    </a:ln>
                    <a:extLst>
                      <a:ext uri="{53640926-AAD7-44D8-BBD7-CCE9431645EC}">
                        <a14:shadowObscured xmlns:a14="http://schemas.microsoft.com/office/drawing/2010/main"/>
                      </a:ext>
                    </a:extLst>
                  </pic:spPr>
                </pic:pic>
              </a:graphicData>
            </a:graphic>
          </wp:inline>
        </w:drawing>
      </w:r>
    </w:p>
    <w:p w14:paraId="0FCDDFD2" w14:textId="77777777" w:rsidR="00CC58B9" w:rsidRDefault="00CC58B9" w:rsidP="00804E37">
      <w:pPr>
        <w:spacing w:after="0" w:line="240" w:lineRule="auto"/>
        <w:rPr>
          <w:rFonts w:cs="Arial"/>
          <w:b/>
        </w:rPr>
      </w:pPr>
    </w:p>
    <w:p w14:paraId="68103774" w14:textId="77777777" w:rsidR="00CC58B9" w:rsidRDefault="00CC58B9" w:rsidP="00804E37">
      <w:pPr>
        <w:spacing w:after="0" w:line="240" w:lineRule="auto"/>
        <w:rPr>
          <w:rFonts w:cs="Arial"/>
          <w:b/>
        </w:rPr>
      </w:pPr>
    </w:p>
    <w:p w14:paraId="512C57DF" w14:textId="77777777" w:rsidR="00CC58B9" w:rsidRDefault="00CC58B9" w:rsidP="00804E37">
      <w:pPr>
        <w:spacing w:after="0" w:line="240" w:lineRule="auto"/>
        <w:rPr>
          <w:rFonts w:cs="Arial"/>
          <w:b/>
        </w:rPr>
      </w:pPr>
    </w:p>
    <w:p w14:paraId="2D33F415" w14:textId="77777777" w:rsidR="009917CC" w:rsidRDefault="009917CC" w:rsidP="00804E37">
      <w:pPr>
        <w:spacing w:after="0" w:line="240" w:lineRule="auto"/>
        <w:rPr>
          <w:rFonts w:cs="Arial"/>
          <w:b/>
        </w:rPr>
      </w:pPr>
    </w:p>
    <w:p w14:paraId="3D279CF3" w14:textId="77777777" w:rsidR="009917CC" w:rsidRDefault="009917CC" w:rsidP="00804E37">
      <w:pPr>
        <w:spacing w:after="0" w:line="240" w:lineRule="auto"/>
        <w:rPr>
          <w:rFonts w:cs="Arial"/>
          <w:b/>
        </w:rPr>
      </w:pPr>
    </w:p>
    <w:p w14:paraId="33BCEF85" w14:textId="77777777" w:rsidR="00CC58B9" w:rsidRDefault="00CC58B9" w:rsidP="00804E37">
      <w:pPr>
        <w:spacing w:after="0" w:line="240" w:lineRule="auto"/>
        <w:rPr>
          <w:rFonts w:cs="Arial"/>
          <w:b/>
        </w:rPr>
      </w:pPr>
    </w:p>
    <w:p w14:paraId="723D819A" w14:textId="77777777" w:rsidR="00CC58B9" w:rsidRDefault="00CC58B9" w:rsidP="00804E37">
      <w:pPr>
        <w:spacing w:after="0" w:line="240" w:lineRule="auto"/>
        <w:rPr>
          <w:rFonts w:cs="Arial"/>
          <w:b/>
        </w:rPr>
      </w:pPr>
    </w:p>
    <w:p w14:paraId="3CA1EB4E" w14:textId="77777777" w:rsidR="00CC58B9" w:rsidRDefault="00CC58B9" w:rsidP="00CC58B9">
      <w:pPr>
        <w:spacing w:after="0" w:line="240" w:lineRule="auto"/>
        <w:jc w:val="right"/>
        <w:rPr>
          <w:rFonts w:cs="Arial"/>
          <w:b/>
        </w:rPr>
      </w:pPr>
      <w:r>
        <w:rPr>
          <w:rFonts w:cs="Arial"/>
          <w:b/>
        </w:rPr>
        <w:t>Alumno: Guillermo ARREGHINI MÉNDEZ</w:t>
      </w:r>
    </w:p>
    <w:p w14:paraId="2ACCDAA4" w14:textId="77777777" w:rsidR="009917CC" w:rsidRDefault="009917CC" w:rsidP="00CC58B9">
      <w:pPr>
        <w:spacing w:after="0" w:line="240" w:lineRule="auto"/>
        <w:jc w:val="right"/>
        <w:rPr>
          <w:rFonts w:cs="Arial"/>
          <w:b/>
        </w:rPr>
      </w:pPr>
      <w:r>
        <w:rPr>
          <w:rFonts w:cs="Arial"/>
          <w:b/>
        </w:rPr>
        <w:t>Legajo:   10 309</w:t>
      </w:r>
    </w:p>
    <w:p w14:paraId="0FEC8E1D" w14:textId="77777777" w:rsidR="00CC58B9" w:rsidRDefault="00CC58B9" w:rsidP="00804E37">
      <w:pPr>
        <w:spacing w:after="0" w:line="240" w:lineRule="auto"/>
        <w:rPr>
          <w:rFonts w:cs="Arial"/>
          <w:b/>
        </w:rPr>
      </w:pPr>
    </w:p>
    <w:sdt>
      <w:sdtPr>
        <w:rPr>
          <w:rFonts w:ascii="Arial" w:eastAsia="MS Mincho" w:hAnsi="Arial" w:cs="Times New Roman"/>
          <w:color w:val="auto"/>
          <w:sz w:val="22"/>
          <w:szCs w:val="22"/>
          <w:lang w:val="es-ES" w:eastAsia="en-US"/>
        </w:rPr>
        <w:id w:val="-329453875"/>
        <w:docPartObj>
          <w:docPartGallery w:val="Table of Contents"/>
          <w:docPartUnique/>
        </w:docPartObj>
      </w:sdtPr>
      <w:sdtEndPr>
        <w:rPr>
          <w:b/>
          <w:bCs/>
        </w:rPr>
      </w:sdtEndPr>
      <w:sdtContent>
        <w:p w14:paraId="01149B6C" w14:textId="77777777" w:rsidR="009917CC" w:rsidRDefault="009917CC">
          <w:pPr>
            <w:pStyle w:val="TtuloTDC"/>
          </w:pPr>
          <w:r>
            <w:rPr>
              <w:lang w:val="es-ES"/>
            </w:rPr>
            <w:t>Contenido</w:t>
          </w:r>
        </w:p>
        <w:p w14:paraId="0E9B2A25" w14:textId="77777777" w:rsidR="00B54321" w:rsidRDefault="009917CC">
          <w:pPr>
            <w:pStyle w:val="TDC1"/>
            <w:rPr>
              <w:rFonts w:asciiTheme="minorHAnsi" w:eastAsiaTheme="minorEastAsia" w:hAnsiTheme="minorHAnsi" w:cstheme="minorBidi"/>
              <w:b w:val="0"/>
              <w:lang w:eastAsia="es-AR"/>
            </w:rPr>
          </w:pPr>
          <w:r>
            <w:rPr>
              <w:bCs/>
              <w:lang w:val="es-ES"/>
            </w:rPr>
            <w:fldChar w:fldCharType="begin"/>
          </w:r>
          <w:r>
            <w:rPr>
              <w:bCs/>
              <w:lang w:val="es-ES"/>
            </w:rPr>
            <w:instrText xml:space="preserve"> TOC \o "1-3" \h \z \u </w:instrText>
          </w:r>
          <w:r>
            <w:rPr>
              <w:bCs/>
              <w:lang w:val="es-ES"/>
            </w:rPr>
            <w:fldChar w:fldCharType="separate"/>
          </w:r>
          <w:hyperlink w:anchor="_Toc528885307" w:history="1">
            <w:r w:rsidR="00B54321" w:rsidRPr="009E7564">
              <w:rPr>
                <w:rStyle w:val="Hipervnculo"/>
              </w:rPr>
              <w:t>1. Función</w:t>
            </w:r>
            <w:r w:rsidR="00B54321">
              <w:rPr>
                <w:webHidden/>
              </w:rPr>
              <w:tab/>
            </w:r>
            <w:r w:rsidR="00B54321">
              <w:rPr>
                <w:webHidden/>
              </w:rPr>
              <w:fldChar w:fldCharType="begin"/>
            </w:r>
            <w:r w:rsidR="00B54321">
              <w:rPr>
                <w:webHidden/>
              </w:rPr>
              <w:instrText xml:space="preserve"> PAGEREF _Toc528885307 \h </w:instrText>
            </w:r>
            <w:r w:rsidR="00B54321">
              <w:rPr>
                <w:webHidden/>
              </w:rPr>
            </w:r>
            <w:r w:rsidR="00B54321">
              <w:rPr>
                <w:webHidden/>
              </w:rPr>
              <w:fldChar w:fldCharType="separate"/>
            </w:r>
            <w:r w:rsidR="00B54321">
              <w:rPr>
                <w:webHidden/>
              </w:rPr>
              <w:t>3</w:t>
            </w:r>
            <w:r w:rsidR="00B54321">
              <w:rPr>
                <w:webHidden/>
              </w:rPr>
              <w:fldChar w:fldCharType="end"/>
            </w:r>
          </w:hyperlink>
        </w:p>
        <w:p w14:paraId="71AC91D9" w14:textId="77777777" w:rsidR="00B54321" w:rsidRDefault="005C074B">
          <w:pPr>
            <w:pStyle w:val="TDC1"/>
            <w:rPr>
              <w:rFonts w:asciiTheme="minorHAnsi" w:eastAsiaTheme="minorEastAsia" w:hAnsiTheme="minorHAnsi" w:cstheme="minorBidi"/>
              <w:b w:val="0"/>
              <w:lang w:eastAsia="es-AR"/>
            </w:rPr>
          </w:pPr>
          <w:hyperlink w:anchor="_Toc528885308" w:history="1">
            <w:r w:rsidR="00B54321" w:rsidRPr="009E7564">
              <w:rPr>
                <w:rStyle w:val="Hipervnculo"/>
              </w:rPr>
              <w:t>2. Ubicación</w:t>
            </w:r>
            <w:r w:rsidR="00B54321">
              <w:rPr>
                <w:webHidden/>
              </w:rPr>
              <w:tab/>
            </w:r>
            <w:r w:rsidR="00B54321">
              <w:rPr>
                <w:webHidden/>
              </w:rPr>
              <w:fldChar w:fldCharType="begin"/>
            </w:r>
            <w:r w:rsidR="00B54321">
              <w:rPr>
                <w:webHidden/>
              </w:rPr>
              <w:instrText xml:space="preserve"> PAGEREF _Toc528885308 \h </w:instrText>
            </w:r>
            <w:r w:rsidR="00B54321">
              <w:rPr>
                <w:webHidden/>
              </w:rPr>
            </w:r>
            <w:r w:rsidR="00B54321">
              <w:rPr>
                <w:webHidden/>
              </w:rPr>
              <w:fldChar w:fldCharType="separate"/>
            </w:r>
            <w:r w:rsidR="00B54321">
              <w:rPr>
                <w:webHidden/>
              </w:rPr>
              <w:t>3</w:t>
            </w:r>
            <w:r w:rsidR="00B54321">
              <w:rPr>
                <w:webHidden/>
              </w:rPr>
              <w:fldChar w:fldCharType="end"/>
            </w:r>
          </w:hyperlink>
        </w:p>
        <w:p w14:paraId="04643752" w14:textId="77777777" w:rsidR="00B54321" w:rsidRDefault="005C074B">
          <w:pPr>
            <w:pStyle w:val="TDC1"/>
            <w:rPr>
              <w:rFonts w:asciiTheme="minorHAnsi" w:eastAsiaTheme="minorEastAsia" w:hAnsiTheme="minorHAnsi" w:cstheme="minorBidi"/>
              <w:b w:val="0"/>
              <w:lang w:eastAsia="es-AR"/>
            </w:rPr>
          </w:pPr>
          <w:hyperlink w:anchor="_Toc528885309" w:history="1">
            <w:r w:rsidR="00B54321" w:rsidRPr="009E7564">
              <w:rPr>
                <w:rStyle w:val="Hipervnculo"/>
              </w:rPr>
              <w:t>3. Tipos de casas de máquinas</w:t>
            </w:r>
            <w:r w:rsidR="00B54321">
              <w:rPr>
                <w:webHidden/>
              </w:rPr>
              <w:tab/>
            </w:r>
            <w:r w:rsidR="00B54321">
              <w:rPr>
                <w:webHidden/>
              </w:rPr>
              <w:fldChar w:fldCharType="begin"/>
            </w:r>
            <w:r w:rsidR="00B54321">
              <w:rPr>
                <w:webHidden/>
              </w:rPr>
              <w:instrText xml:space="preserve"> PAGEREF _Toc528885309 \h </w:instrText>
            </w:r>
            <w:r w:rsidR="00B54321">
              <w:rPr>
                <w:webHidden/>
              </w:rPr>
            </w:r>
            <w:r w:rsidR="00B54321">
              <w:rPr>
                <w:webHidden/>
              </w:rPr>
              <w:fldChar w:fldCharType="separate"/>
            </w:r>
            <w:r w:rsidR="00B54321">
              <w:rPr>
                <w:webHidden/>
              </w:rPr>
              <w:t>5</w:t>
            </w:r>
            <w:r w:rsidR="00B54321">
              <w:rPr>
                <w:webHidden/>
              </w:rPr>
              <w:fldChar w:fldCharType="end"/>
            </w:r>
          </w:hyperlink>
        </w:p>
        <w:p w14:paraId="13AAFBDD" w14:textId="77777777" w:rsidR="00B54321" w:rsidRDefault="005C074B">
          <w:pPr>
            <w:pStyle w:val="TDC2"/>
            <w:tabs>
              <w:tab w:val="right" w:leader="dot" w:pos="9344"/>
            </w:tabs>
            <w:rPr>
              <w:rFonts w:asciiTheme="minorHAnsi" w:eastAsiaTheme="minorEastAsia" w:hAnsiTheme="minorHAnsi" w:cstheme="minorBidi"/>
              <w:noProof/>
              <w:lang w:eastAsia="es-AR"/>
            </w:rPr>
          </w:pPr>
          <w:hyperlink w:anchor="_Toc528885310" w:history="1">
            <w:r w:rsidR="00B54321" w:rsidRPr="009E7564">
              <w:rPr>
                <w:rStyle w:val="Hipervnculo"/>
                <w:noProof/>
              </w:rPr>
              <w:t>3.a) Según la disposición altimétrica de la casa de máquinas</w:t>
            </w:r>
            <w:r w:rsidR="00B54321">
              <w:rPr>
                <w:noProof/>
                <w:webHidden/>
              </w:rPr>
              <w:tab/>
            </w:r>
            <w:r w:rsidR="00B54321">
              <w:rPr>
                <w:noProof/>
                <w:webHidden/>
              </w:rPr>
              <w:fldChar w:fldCharType="begin"/>
            </w:r>
            <w:r w:rsidR="00B54321">
              <w:rPr>
                <w:noProof/>
                <w:webHidden/>
              </w:rPr>
              <w:instrText xml:space="preserve"> PAGEREF _Toc528885310 \h </w:instrText>
            </w:r>
            <w:r w:rsidR="00B54321">
              <w:rPr>
                <w:noProof/>
                <w:webHidden/>
              </w:rPr>
            </w:r>
            <w:r w:rsidR="00B54321">
              <w:rPr>
                <w:noProof/>
                <w:webHidden/>
              </w:rPr>
              <w:fldChar w:fldCharType="separate"/>
            </w:r>
            <w:r w:rsidR="00B54321">
              <w:rPr>
                <w:noProof/>
                <w:webHidden/>
              </w:rPr>
              <w:t>5</w:t>
            </w:r>
            <w:r w:rsidR="00B54321">
              <w:rPr>
                <w:noProof/>
                <w:webHidden/>
              </w:rPr>
              <w:fldChar w:fldCharType="end"/>
            </w:r>
          </w:hyperlink>
        </w:p>
        <w:p w14:paraId="218D142B" w14:textId="77777777" w:rsidR="00B54321" w:rsidRDefault="005C074B">
          <w:pPr>
            <w:pStyle w:val="TDC3"/>
            <w:tabs>
              <w:tab w:val="right" w:leader="dot" w:pos="9344"/>
            </w:tabs>
            <w:rPr>
              <w:rFonts w:asciiTheme="minorHAnsi" w:eastAsiaTheme="minorEastAsia" w:hAnsiTheme="minorHAnsi" w:cstheme="minorBidi"/>
              <w:noProof/>
              <w:lang w:eastAsia="es-AR"/>
            </w:rPr>
          </w:pPr>
          <w:hyperlink w:anchor="_Toc528885311" w:history="1">
            <w:r w:rsidR="00B54321" w:rsidRPr="009E7564">
              <w:rPr>
                <w:rStyle w:val="Hipervnculo"/>
                <w:noProof/>
              </w:rPr>
              <w:sym w:font="Wingdings" w:char="F0E0"/>
            </w:r>
            <w:r w:rsidR="00B54321" w:rsidRPr="009E7564">
              <w:rPr>
                <w:rStyle w:val="Hipervnculo"/>
                <w:noProof/>
              </w:rPr>
              <w:t xml:space="preserve"> Centrales en superficie</w:t>
            </w:r>
            <w:r w:rsidR="00B54321">
              <w:rPr>
                <w:noProof/>
                <w:webHidden/>
              </w:rPr>
              <w:tab/>
            </w:r>
            <w:r w:rsidR="00B54321">
              <w:rPr>
                <w:noProof/>
                <w:webHidden/>
              </w:rPr>
              <w:fldChar w:fldCharType="begin"/>
            </w:r>
            <w:r w:rsidR="00B54321">
              <w:rPr>
                <w:noProof/>
                <w:webHidden/>
              </w:rPr>
              <w:instrText xml:space="preserve"> PAGEREF _Toc528885311 \h </w:instrText>
            </w:r>
            <w:r w:rsidR="00B54321">
              <w:rPr>
                <w:noProof/>
                <w:webHidden/>
              </w:rPr>
            </w:r>
            <w:r w:rsidR="00B54321">
              <w:rPr>
                <w:noProof/>
                <w:webHidden/>
              </w:rPr>
              <w:fldChar w:fldCharType="separate"/>
            </w:r>
            <w:r w:rsidR="00B54321">
              <w:rPr>
                <w:noProof/>
                <w:webHidden/>
              </w:rPr>
              <w:t>5</w:t>
            </w:r>
            <w:r w:rsidR="00B54321">
              <w:rPr>
                <w:noProof/>
                <w:webHidden/>
              </w:rPr>
              <w:fldChar w:fldCharType="end"/>
            </w:r>
          </w:hyperlink>
        </w:p>
        <w:p w14:paraId="3C4B8904" w14:textId="77777777" w:rsidR="00B54321" w:rsidRDefault="005C074B">
          <w:pPr>
            <w:pStyle w:val="TDC3"/>
            <w:tabs>
              <w:tab w:val="right" w:leader="dot" w:pos="9344"/>
            </w:tabs>
            <w:rPr>
              <w:rFonts w:asciiTheme="minorHAnsi" w:eastAsiaTheme="minorEastAsia" w:hAnsiTheme="minorHAnsi" w:cstheme="minorBidi"/>
              <w:noProof/>
              <w:lang w:eastAsia="es-AR"/>
            </w:rPr>
          </w:pPr>
          <w:hyperlink w:anchor="_Toc528885312" w:history="1">
            <w:r w:rsidR="00B54321" w:rsidRPr="009E7564">
              <w:rPr>
                <w:rStyle w:val="Hipervnculo"/>
                <w:noProof/>
              </w:rPr>
              <w:sym w:font="Wingdings" w:char="F0E0"/>
            </w:r>
            <w:r w:rsidR="00B54321" w:rsidRPr="009E7564">
              <w:rPr>
                <w:rStyle w:val="Hipervnculo"/>
                <w:noProof/>
              </w:rPr>
              <w:t xml:space="preserve"> Centrales en caverna</w:t>
            </w:r>
            <w:r w:rsidR="00B54321">
              <w:rPr>
                <w:noProof/>
                <w:webHidden/>
              </w:rPr>
              <w:tab/>
            </w:r>
            <w:r w:rsidR="00B54321">
              <w:rPr>
                <w:noProof/>
                <w:webHidden/>
              </w:rPr>
              <w:fldChar w:fldCharType="begin"/>
            </w:r>
            <w:r w:rsidR="00B54321">
              <w:rPr>
                <w:noProof/>
                <w:webHidden/>
              </w:rPr>
              <w:instrText xml:space="preserve"> PAGEREF _Toc528885312 \h </w:instrText>
            </w:r>
            <w:r w:rsidR="00B54321">
              <w:rPr>
                <w:noProof/>
                <w:webHidden/>
              </w:rPr>
            </w:r>
            <w:r w:rsidR="00B54321">
              <w:rPr>
                <w:noProof/>
                <w:webHidden/>
              </w:rPr>
              <w:fldChar w:fldCharType="separate"/>
            </w:r>
            <w:r w:rsidR="00B54321">
              <w:rPr>
                <w:noProof/>
                <w:webHidden/>
              </w:rPr>
              <w:t>5</w:t>
            </w:r>
            <w:r w:rsidR="00B54321">
              <w:rPr>
                <w:noProof/>
                <w:webHidden/>
              </w:rPr>
              <w:fldChar w:fldCharType="end"/>
            </w:r>
          </w:hyperlink>
        </w:p>
        <w:p w14:paraId="38D43EA9" w14:textId="77777777" w:rsidR="00B54321" w:rsidRDefault="005C074B">
          <w:pPr>
            <w:pStyle w:val="TDC2"/>
            <w:tabs>
              <w:tab w:val="right" w:leader="dot" w:pos="9344"/>
            </w:tabs>
            <w:rPr>
              <w:rFonts w:asciiTheme="minorHAnsi" w:eastAsiaTheme="minorEastAsia" w:hAnsiTheme="minorHAnsi" w:cstheme="minorBidi"/>
              <w:noProof/>
              <w:lang w:eastAsia="es-AR"/>
            </w:rPr>
          </w:pPr>
          <w:hyperlink w:anchor="_Toc528885313" w:history="1">
            <w:r w:rsidR="00B54321" w:rsidRPr="009E7564">
              <w:rPr>
                <w:rStyle w:val="Hipervnculo"/>
                <w:noProof/>
              </w:rPr>
              <w:t>3.b) Según la disposición planimétrica</w:t>
            </w:r>
            <w:r w:rsidR="00B54321">
              <w:rPr>
                <w:noProof/>
                <w:webHidden/>
              </w:rPr>
              <w:tab/>
            </w:r>
            <w:r w:rsidR="00B54321">
              <w:rPr>
                <w:noProof/>
                <w:webHidden/>
              </w:rPr>
              <w:fldChar w:fldCharType="begin"/>
            </w:r>
            <w:r w:rsidR="00B54321">
              <w:rPr>
                <w:noProof/>
                <w:webHidden/>
              </w:rPr>
              <w:instrText xml:space="preserve"> PAGEREF _Toc528885313 \h </w:instrText>
            </w:r>
            <w:r w:rsidR="00B54321">
              <w:rPr>
                <w:noProof/>
                <w:webHidden/>
              </w:rPr>
            </w:r>
            <w:r w:rsidR="00B54321">
              <w:rPr>
                <w:noProof/>
                <w:webHidden/>
              </w:rPr>
              <w:fldChar w:fldCharType="separate"/>
            </w:r>
            <w:r w:rsidR="00B54321">
              <w:rPr>
                <w:noProof/>
                <w:webHidden/>
              </w:rPr>
              <w:t>6</w:t>
            </w:r>
            <w:r w:rsidR="00B54321">
              <w:rPr>
                <w:noProof/>
                <w:webHidden/>
              </w:rPr>
              <w:fldChar w:fldCharType="end"/>
            </w:r>
          </w:hyperlink>
        </w:p>
        <w:p w14:paraId="4174BBED" w14:textId="77777777" w:rsidR="00B54321" w:rsidRDefault="005C074B">
          <w:pPr>
            <w:pStyle w:val="TDC3"/>
            <w:tabs>
              <w:tab w:val="right" w:leader="dot" w:pos="9344"/>
            </w:tabs>
            <w:rPr>
              <w:rFonts w:asciiTheme="minorHAnsi" w:eastAsiaTheme="minorEastAsia" w:hAnsiTheme="minorHAnsi" w:cstheme="minorBidi"/>
              <w:noProof/>
              <w:lang w:eastAsia="es-AR"/>
            </w:rPr>
          </w:pPr>
          <w:hyperlink w:anchor="_Toc528885314" w:history="1">
            <w:r w:rsidR="00B54321" w:rsidRPr="009E7564">
              <w:rPr>
                <w:rStyle w:val="Hipervnculo"/>
                <w:noProof/>
              </w:rPr>
              <w:sym w:font="Wingdings" w:char="F0E0"/>
            </w:r>
            <w:r w:rsidR="00B54321" w:rsidRPr="009E7564">
              <w:rPr>
                <w:rStyle w:val="Hipervnculo"/>
                <w:noProof/>
              </w:rPr>
              <w:t xml:space="preserve"> Centrales a pie de presa</w:t>
            </w:r>
            <w:r w:rsidR="00B54321">
              <w:rPr>
                <w:noProof/>
                <w:webHidden/>
              </w:rPr>
              <w:tab/>
            </w:r>
            <w:r w:rsidR="00B54321">
              <w:rPr>
                <w:noProof/>
                <w:webHidden/>
              </w:rPr>
              <w:fldChar w:fldCharType="begin"/>
            </w:r>
            <w:r w:rsidR="00B54321">
              <w:rPr>
                <w:noProof/>
                <w:webHidden/>
              </w:rPr>
              <w:instrText xml:space="preserve"> PAGEREF _Toc528885314 \h </w:instrText>
            </w:r>
            <w:r w:rsidR="00B54321">
              <w:rPr>
                <w:noProof/>
                <w:webHidden/>
              </w:rPr>
            </w:r>
            <w:r w:rsidR="00B54321">
              <w:rPr>
                <w:noProof/>
                <w:webHidden/>
              </w:rPr>
              <w:fldChar w:fldCharType="separate"/>
            </w:r>
            <w:r w:rsidR="00B54321">
              <w:rPr>
                <w:noProof/>
                <w:webHidden/>
              </w:rPr>
              <w:t>6</w:t>
            </w:r>
            <w:r w:rsidR="00B54321">
              <w:rPr>
                <w:noProof/>
                <w:webHidden/>
              </w:rPr>
              <w:fldChar w:fldCharType="end"/>
            </w:r>
          </w:hyperlink>
        </w:p>
        <w:p w14:paraId="365A4778" w14:textId="77777777" w:rsidR="00B54321" w:rsidRDefault="005C074B">
          <w:pPr>
            <w:pStyle w:val="TDC3"/>
            <w:tabs>
              <w:tab w:val="right" w:leader="dot" w:pos="9344"/>
            </w:tabs>
            <w:rPr>
              <w:rFonts w:asciiTheme="minorHAnsi" w:eastAsiaTheme="minorEastAsia" w:hAnsiTheme="minorHAnsi" w:cstheme="minorBidi"/>
              <w:noProof/>
              <w:lang w:eastAsia="es-AR"/>
            </w:rPr>
          </w:pPr>
          <w:hyperlink w:anchor="_Toc528885315" w:history="1">
            <w:r w:rsidR="00B54321" w:rsidRPr="009E7564">
              <w:rPr>
                <w:rStyle w:val="Hipervnculo"/>
                <w:noProof/>
              </w:rPr>
              <w:sym w:font="Wingdings" w:char="F0E0"/>
            </w:r>
            <w:r w:rsidR="00B54321" w:rsidRPr="009E7564">
              <w:rPr>
                <w:rStyle w:val="Hipervnculo"/>
                <w:noProof/>
              </w:rPr>
              <w:t xml:space="preserve"> Centrales alejadas del cuerpo de la presa</w:t>
            </w:r>
            <w:r w:rsidR="00B54321">
              <w:rPr>
                <w:noProof/>
                <w:webHidden/>
              </w:rPr>
              <w:tab/>
            </w:r>
            <w:r w:rsidR="00B54321">
              <w:rPr>
                <w:noProof/>
                <w:webHidden/>
              </w:rPr>
              <w:fldChar w:fldCharType="begin"/>
            </w:r>
            <w:r w:rsidR="00B54321">
              <w:rPr>
                <w:noProof/>
                <w:webHidden/>
              </w:rPr>
              <w:instrText xml:space="preserve"> PAGEREF _Toc528885315 \h </w:instrText>
            </w:r>
            <w:r w:rsidR="00B54321">
              <w:rPr>
                <w:noProof/>
                <w:webHidden/>
              </w:rPr>
            </w:r>
            <w:r w:rsidR="00B54321">
              <w:rPr>
                <w:noProof/>
                <w:webHidden/>
              </w:rPr>
              <w:fldChar w:fldCharType="separate"/>
            </w:r>
            <w:r w:rsidR="00B54321">
              <w:rPr>
                <w:noProof/>
                <w:webHidden/>
              </w:rPr>
              <w:t>7</w:t>
            </w:r>
            <w:r w:rsidR="00B54321">
              <w:rPr>
                <w:noProof/>
                <w:webHidden/>
              </w:rPr>
              <w:fldChar w:fldCharType="end"/>
            </w:r>
          </w:hyperlink>
        </w:p>
        <w:p w14:paraId="40748E4D" w14:textId="77777777" w:rsidR="00B54321" w:rsidRDefault="005C074B">
          <w:pPr>
            <w:pStyle w:val="TDC1"/>
            <w:rPr>
              <w:rFonts w:asciiTheme="minorHAnsi" w:eastAsiaTheme="minorEastAsia" w:hAnsiTheme="minorHAnsi" w:cstheme="minorBidi"/>
              <w:b w:val="0"/>
              <w:lang w:eastAsia="es-AR"/>
            </w:rPr>
          </w:pPr>
          <w:hyperlink w:anchor="_Toc528885316" w:history="1">
            <w:r w:rsidR="00B54321" w:rsidRPr="009E7564">
              <w:rPr>
                <w:rStyle w:val="Hipervnculo"/>
              </w:rPr>
              <w:t>4. Esquemas según desnivel y caudal</w:t>
            </w:r>
            <w:r w:rsidR="00B54321">
              <w:rPr>
                <w:webHidden/>
              </w:rPr>
              <w:tab/>
            </w:r>
            <w:r w:rsidR="00B54321">
              <w:rPr>
                <w:webHidden/>
              </w:rPr>
              <w:fldChar w:fldCharType="begin"/>
            </w:r>
            <w:r w:rsidR="00B54321">
              <w:rPr>
                <w:webHidden/>
              </w:rPr>
              <w:instrText xml:space="preserve"> PAGEREF _Toc528885316 \h </w:instrText>
            </w:r>
            <w:r w:rsidR="00B54321">
              <w:rPr>
                <w:webHidden/>
              </w:rPr>
            </w:r>
            <w:r w:rsidR="00B54321">
              <w:rPr>
                <w:webHidden/>
              </w:rPr>
              <w:fldChar w:fldCharType="separate"/>
            </w:r>
            <w:r w:rsidR="00B54321">
              <w:rPr>
                <w:webHidden/>
              </w:rPr>
              <w:t>8</w:t>
            </w:r>
            <w:r w:rsidR="00B54321">
              <w:rPr>
                <w:webHidden/>
              </w:rPr>
              <w:fldChar w:fldCharType="end"/>
            </w:r>
          </w:hyperlink>
        </w:p>
        <w:p w14:paraId="5283F34B" w14:textId="77777777" w:rsidR="00B54321" w:rsidRDefault="005C074B">
          <w:pPr>
            <w:pStyle w:val="TDC2"/>
            <w:tabs>
              <w:tab w:val="right" w:leader="dot" w:pos="9344"/>
            </w:tabs>
            <w:rPr>
              <w:rFonts w:asciiTheme="minorHAnsi" w:eastAsiaTheme="minorEastAsia" w:hAnsiTheme="minorHAnsi" w:cstheme="minorBidi"/>
              <w:noProof/>
              <w:lang w:eastAsia="es-AR"/>
            </w:rPr>
          </w:pPr>
          <w:hyperlink w:anchor="_Toc528885317" w:history="1">
            <w:r w:rsidR="00B54321" w:rsidRPr="009E7564">
              <w:rPr>
                <w:rStyle w:val="Hipervnculo"/>
                <w:noProof/>
              </w:rPr>
              <w:t>4.a) Central de alto caudal y bajo desnivel</w:t>
            </w:r>
            <w:r w:rsidR="00B54321">
              <w:rPr>
                <w:noProof/>
                <w:webHidden/>
              </w:rPr>
              <w:tab/>
            </w:r>
            <w:r w:rsidR="00B54321">
              <w:rPr>
                <w:noProof/>
                <w:webHidden/>
              </w:rPr>
              <w:fldChar w:fldCharType="begin"/>
            </w:r>
            <w:r w:rsidR="00B54321">
              <w:rPr>
                <w:noProof/>
                <w:webHidden/>
              </w:rPr>
              <w:instrText xml:space="preserve"> PAGEREF _Toc528885317 \h </w:instrText>
            </w:r>
            <w:r w:rsidR="00B54321">
              <w:rPr>
                <w:noProof/>
                <w:webHidden/>
              </w:rPr>
            </w:r>
            <w:r w:rsidR="00B54321">
              <w:rPr>
                <w:noProof/>
                <w:webHidden/>
              </w:rPr>
              <w:fldChar w:fldCharType="separate"/>
            </w:r>
            <w:r w:rsidR="00B54321">
              <w:rPr>
                <w:noProof/>
                <w:webHidden/>
              </w:rPr>
              <w:t>8</w:t>
            </w:r>
            <w:r w:rsidR="00B54321">
              <w:rPr>
                <w:noProof/>
                <w:webHidden/>
              </w:rPr>
              <w:fldChar w:fldCharType="end"/>
            </w:r>
          </w:hyperlink>
        </w:p>
        <w:p w14:paraId="2B195D7D" w14:textId="77777777" w:rsidR="00B54321" w:rsidRDefault="005C074B">
          <w:pPr>
            <w:pStyle w:val="TDC2"/>
            <w:tabs>
              <w:tab w:val="right" w:leader="dot" w:pos="9344"/>
            </w:tabs>
            <w:rPr>
              <w:rFonts w:asciiTheme="minorHAnsi" w:eastAsiaTheme="minorEastAsia" w:hAnsiTheme="minorHAnsi" w:cstheme="minorBidi"/>
              <w:noProof/>
              <w:lang w:eastAsia="es-AR"/>
            </w:rPr>
          </w:pPr>
          <w:hyperlink w:anchor="_Toc528885318" w:history="1">
            <w:r w:rsidR="00B54321" w:rsidRPr="009E7564">
              <w:rPr>
                <w:rStyle w:val="Hipervnculo"/>
                <w:noProof/>
              </w:rPr>
              <w:t>4.b) Central de caudal medio y desnivel medio</w:t>
            </w:r>
            <w:r w:rsidR="00B54321">
              <w:rPr>
                <w:noProof/>
                <w:webHidden/>
              </w:rPr>
              <w:tab/>
            </w:r>
            <w:r w:rsidR="00B54321">
              <w:rPr>
                <w:noProof/>
                <w:webHidden/>
              </w:rPr>
              <w:fldChar w:fldCharType="begin"/>
            </w:r>
            <w:r w:rsidR="00B54321">
              <w:rPr>
                <w:noProof/>
                <w:webHidden/>
              </w:rPr>
              <w:instrText xml:space="preserve"> PAGEREF _Toc528885318 \h </w:instrText>
            </w:r>
            <w:r w:rsidR="00B54321">
              <w:rPr>
                <w:noProof/>
                <w:webHidden/>
              </w:rPr>
            </w:r>
            <w:r w:rsidR="00B54321">
              <w:rPr>
                <w:noProof/>
                <w:webHidden/>
              </w:rPr>
              <w:fldChar w:fldCharType="separate"/>
            </w:r>
            <w:r w:rsidR="00B54321">
              <w:rPr>
                <w:noProof/>
                <w:webHidden/>
              </w:rPr>
              <w:t>9</w:t>
            </w:r>
            <w:r w:rsidR="00B54321">
              <w:rPr>
                <w:noProof/>
                <w:webHidden/>
              </w:rPr>
              <w:fldChar w:fldCharType="end"/>
            </w:r>
          </w:hyperlink>
        </w:p>
        <w:p w14:paraId="072444B4" w14:textId="77777777" w:rsidR="00B54321" w:rsidRDefault="005C074B">
          <w:pPr>
            <w:pStyle w:val="TDC2"/>
            <w:tabs>
              <w:tab w:val="right" w:leader="dot" w:pos="9344"/>
            </w:tabs>
            <w:rPr>
              <w:rFonts w:asciiTheme="minorHAnsi" w:eastAsiaTheme="minorEastAsia" w:hAnsiTheme="minorHAnsi" w:cstheme="minorBidi"/>
              <w:noProof/>
              <w:lang w:eastAsia="es-AR"/>
            </w:rPr>
          </w:pPr>
          <w:hyperlink w:anchor="_Toc528885319" w:history="1">
            <w:r w:rsidR="00B54321" w:rsidRPr="009E7564">
              <w:rPr>
                <w:rStyle w:val="Hipervnculo"/>
                <w:noProof/>
              </w:rPr>
              <w:t>4.c. Central de bajo caudal y desnivel alto</w:t>
            </w:r>
            <w:r w:rsidR="00B54321">
              <w:rPr>
                <w:noProof/>
                <w:webHidden/>
              </w:rPr>
              <w:tab/>
            </w:r>
            <w:r w:rsidR="00B54321">
              <w:rPr>
                <w:noProof/>
                <w:webHidden/>
              </w:rPr>
              <w:fldChar w:fldCharType="begin"/>
            </w:r>
            <w:r w:rsidR="00B54321">
              <w:rPr>
                <w:noProof/>
                <w:webHidden/>
              </w:rPr>
              <w:instrText xml:space="preserve"> PAGEREF _Toc528885319 \h </w:instrText>
            </w:r>
            <w:r w:rsidR="00B54321">
              <w:rPr>
                <w:noProof/>
                <w:webHidden/>
              </w:rPr>
            </w:r>
            <w:r w:rsidR="00B54321">
              <w:rPr>
                <w:noProof/>
                <w:webHidden/>
              </w:rPr>
              <w:fldChar w:fldCharType="separate"/>
            </w:r>
            <w:r w:rsidR="00B54321">
              <w:rPr>
                <w:noProof/>
                <w:webHidden/>
              </w:rPr>
              <w:t>9</w:t>
            </w:r>
            <w:r w:rsidR="00B54321">
              <w:rPr>
                <w:noProof/>
                <w:webHidden/>
              </w:rPr>
              <w:fldChar w:fldCharType="end"/>
            </w:r>
          </w:hyperlink>
        </w:p>
        <w:p w14:paraId="156C5B06" w14:textId="77777777" w:rsidR="00B54321" w:rsidRDefault="005C074B">
          <w:pPr>
            <w:pStyle w:val="TDC1"/>
            <w:rPr>
              <w:rFonts w:asciiTheme="minorHAnsi" w:eastAsiaTheme="minorEastAsia" w:hAnsiTheme="minorHAnsi" w:cstheme="minorBidi"/>
              <w:b w:val="0"/>
              <w:lang w:eastAsia="es-AR"/>
            </w:rPr>
          </w:pPr>
          <w:hyperlink w:anchor="_Toc528885320" w:history="1">
            <w:r w:rsidR="00B54321" w:rsidRPr="009E7564">
              <w:rPr>
                <w:rStyle w:val="Hipervnculo"/>
              </w:rPr>
              <w:t>5. Elementos de la casa de máquina</w:t>
            </w:r>
            <w:r w:rsidR="00B54321">
              <w:rPr>
                <w:webHidden/>
              </w:rPr>
              <w:tab/>
            </w:r>
            <w:r w:rsidR="00B54321">
              <w:rPr>
                <w:webHidden/>
              </w:rPr>
              <w:fldChar w:fldCharType="begin"/>
            </w:r>
            <w:r w:rsidR="00B54321">
              <w:rPr>
                <w:webHidden/>
              </w:rPr>
              <w:instrText xml:space="preserve"> PAGEREF _Toc528885320 \h </w:instrText>
            </w:r>
            <w:r w:rsidR="00B54321">
              <w:rPr>
                <w:webHidden/>
              </w:rPr>
            </w:r>
            <w:r w:rsidR="00B54321">
              <w:rPr>
                <w:webHidden/>
              </w:rPr>
              <w:fldChar w:fldCharType="separate"/>
            </w:r>
            <w:r w:rsidR="00B54321">
              <w:rPr>
                <w:webHidden/>
              </w:rPr>
              <w:t>10</w:t>
            </w:r>
            <w:r w:rsidR="00B54321">
              <w:rPr>
                <w:webHidden/>
              </w:rPr>
              <w:fldChar w:fldCharType="end"/>
            </w:r>
          </w:hyperlink>
        </w:p>
        <w:p w14:paraId="78ECC068" w14:textId="77777777" w:rsidR="00B54321" w:rsidRDefault="005C074B">
          <w:pPr>
            <w:pStyle w:val="TDC2"/>
            <w:tabs>
              <w:tab w:val="right" w:leader="dot" w:pos="9344"/>
            </w:tabs>
            <w:rPr>
              <w:rFonts w:asciiTheme="minorHAnsi" w:eastAsiaTheme="minorEastAsia" w:hAnsiTheme="minorHAnsi" w:cstheme="minorBidi"/>
              <w:noProof/>
              <w:lang w:eastAsia="es-AR"/>
            </w:rPr>
          </w:pPr>
          <w:hyperlink w:anchor="_Toc528885321" w:history="1">
            <w:r w:rsidR="00B54321" w:rsidRPr="009E7564">
              <w:rPr>
                <w:rStyle w:val="Hipervnculo"/>
                <w:noProof/>
              </w:rPr>
              <w:t>5.a) Unidades turbogeneradoras</w:t>
            </w:r>
            <w:r w:rsidR="00B54321">
              <w:rPr>
                <w:noProof/>
                <w:webHidden/>
              </w:rPr>
              <w:tab/>
            </w:r>
            <w:r w:rsidR="00B54321">
              <w:rPr>
                <w:noProof/>
                <w:webHidden/>
              </w:rPr>
              <w:fldChar w:fldCharType="begin"/>
            </w:r>
            <w:r w:rsidR="00B54321">
              <w:rPr>
                <w:noProof/>
                <w:webHidden/>
              </w:rPr>
              <w:instrText xml:space="preserve"> PAGEREF _Toc528885321 \h </w:instrText>
            </w:r>
            <w:r w:rsidR="00B54321">
              <w:rPr>
                <w:noProof/>
                <w:webHidden/>
              </w:rPr>
            </w:r>
            <w:r w:rsidR="00B54321">
              <w:rPr>
                <w:noProof/>
                <w:webHidden/>
              </w:rPr>
              <w:fldChar w:fldCharType="separate"/>
            </w:r>
            <w:r w:rsidR="00B54321">
              <w:rPr>
                <w:noProof/>
                <w:webHidden/>
              </w:rPr>
              <w:t>10</w:t>
            </w:r>
            <w:r w:rsidR="00B54321">
              <w:rPr>
                <w:noProof/>
                <w:webHidden/>
              </w:rPr>
              <w:fldChar w:fldCharType="end"/>
            </w:r>
          </w:hyperlink>
        </w:p>
        <w:p w14:paraId="2D9E3DB5" w14:textId="77777777" w:rsidR="00B54321" w:rsidRDefault="005C074B">
          <w:pPr>
            <w:pStyle w:val="TDC2"/>
            <w:tabs>
              <w:tab w:val="right" w:leader="dot" w:pos="9344"/>
            </w:tabs>
            <w:rPr>
              <w:rFonts w:asciiTheme="minorHAnsi" w:eastAsiaTheme="minorEastAsia" w:hAnsiTheme="minorHAnsi" w:cstheme="minorBidi"/>
              <w:noProof/>
              <w:lang w:eastAsia="es-AR"/>
            </w:rPr>
          </w:pPr>
          <w:hyperlink w:anchor="_Toc528885322" w:history="1">
            <w:r w:rsidR="00B54321" w:rsidRPr="009E7564">
              <w:rPr>
                <w:rStyle w:val="Hipervnculo"/>
                <w:noProof/>
              </w:rPr>
              <w:t>5.b) Sala de control</w:t>
            </w:r>
            <w:r w:rsidR="00B54321">
              <w:rPr>
                <w:noProof/>
                <w:webHidden/>
              </w:rPr>
              <w:tab/>
            </w:r>
            <w:r w:rsidR="00B54321">
              <w:rPr>
                <w:noProof/>
                <w:webHidden/>
              </w:rPr>
              <w:fldChar w:fldCharType="begin"/>
            </w:r>
            <w:r w:rsidR="00B54321">
              <w:rPr>
                <w:noProof/>
                <w:webHidden/>
              </w:rPr>
              <w:instrText xml:space="preserve"> PAGEREF _Toc528885322 \h </w:instrText>
            </w:r>
            <w:r w:rsidR="00B54321">
              <w:rPr>
                <w:noProof/>
                <w:webHidden/>
              </w:rPr>
            </w:r>
            <w:r w:rsidR="00B54321">
              <w:rPr>
                <w:noProof/>
                <w:webHidden/>
              </w:rPr>
              <w:fldChar w:fldCharType="separate"/>
            </w:r>
            <w:r w:rsidR="00B54321">
              <w:rPr>
                <w:noProof/>
                <w:webHidden/>
              </w:rPr>
              <w:t>11</w:t>
            </w:r>
            <w:r w:rsidR="00B54321">
              <w:rPr>
                <w:noProof/>
                <w:webHidden/>
              </w:rPr>
              <w:fldChar w:fldCharType="end"/>
            </w:r>
          </w:hyperlink>
        </w:p>
        <w:p w14:paraId="2AB22032" w14:textId="77777777" w:rsidR="00B54321" w:rsidRDefault="005C074B">
          <w:pPr>
            <w:pStyle w:val="TDC2"/>
            <w:tabs>
              <w:tab w:val="right" w:leader="dot" w:pos="9344"/>
            </w:tabs>
            <w:rPr>
              <w:rFonts w:asciiTheme="minorHAnsi" w:eastAsiaTheme="minorEastAsia" w:hAnsiTheme="minorHAnsi" w:cstheme="minorBidi"/>
              <w:noProof/>
              <w:lang w:eastAsia="es-AR"/>
            </w:rPr>
          </w:pPr>
          <w:hyperlink w:anchor="_Toc528885323" w:history="1">
            <w:r w:rsidR="00B54321" w:rsidRPr="009E7564">
              <w:rPr>
                <w:rStyle w:val="Hipervnculo"/>
                <w:noProof/>
              </w:rPr>
              <w:t>5.c) Equipos auxiliares</w:t>
            </w:r>
            <w:r w:rsidR="00B54321">
              <w:rPr>
                <w:noProof/>
                <w:webHidden/>
              </w:rPr>
              <w:tab/>
            </w:r>
            <w:r w:rsidR="00B54321">
              <w:rPr>
                <w:noProof/>
                <w:webHidden/>
              </w:rPr>
              <w:fldChar w:fldCharType="begin"/>
            </w:r>
            <w:r w:rsidR="00B54321">
              <w:rPr>
                <w:noProof/>
                <w:webHidden/>
              </w:rPr>
              <w:instrText xml:space="preserve"> PAGEREF _Toc528885323 \h </w:instrText>
            </w:r>
            <w:r w:rsidR="00B54321">
              <w:rPr>
                <w:noProof/>
                <w:webHidden/>
              </w:rPr>
            </w:r>
            <w:r w:rsidR="00B54321">
              <w:rPr>
                <w:noProof/>
                <w:webHidden/>
              </w:rPr>
              <w:fldChar w:fldCharType="separate"/>
            </w:r>
            <w:r w:rsidR="00B54321">
              <w:rPr>
                <w:noProof/>
                <w:webHidden/>
              </w:rPr>
              <w:t>11</w:t>
            </w:r>
            <w:r w:rsidR="00B54321">
              <w:rPr>
                <w:noProof/>
                <w:webHidden/>
              </w:rPr>
              <w:fldChar w:fldCharType="end"/>
            </w:r>
          </w:hyperlink>
        </w:p>
        <w:p w14:paraId="0E89F708" w14:textId="77777777" w:rsidR="00B54321" w:rsidRDefault="005C074B">
          <w:pPr>
            <w:pStyle w:val="TDC1"/>
            <w:rPr>
              <w:rFonts w:asciiTheme="minorHAnsi" w:eastAsiaTheme="minorEastAsia" w:hAnsiTheme="minorHAnsi" w:cstheme="minorBidi"/>
              <w:b w:val="0"/>
              <w:lang w:eastAsia="es-AR"/>
            </w:rPr>
          </w:pPr>
          <w:hyperlink w:anchor="_Toc528885324" w:history="1">
            <w:r w:rsidR="00B54321" w:rsidRPr="009E7564">
              <w:rPr>
                <w:rStyle w:val="Hipervnculo"/>
              </w:rPr>
              <w:t>6. Organización</w:t>
            </w:r>
            <w:r w:rsidR="00B54321">
              <w:rPr>
                <w:webHidden/>
              </w:rPr>
              <w:tab/>
            </w:r>
            <w:r w:rsidR="00B54321">
              <w:rPr>
                <w:webHidden/>
              </w:rPr>
              <w:fldChar w:fldCharType="begin"/>
            </w:r>
            <w:r w:rsidR="00B54321">
              <w:rPr>
                <w:webHidden/>
              </w:rPr>
              <w:instrText xml:space="preserve"> PAGEREF _Toc528885324 \h </w:instrText>
            </w:r>
            <w:r w:rsidR="00B54321">
              <w:rPr>
                <w:webHidden/>
              </w:rPr>
            </w:r>
            <w:r w:rsidR="00B54321">
              <w:rPr>
                <w:webHidden/>
              </w:rPr>
              <w:fldChar w:fldCharType="separate"/>
            </w:r>
            <w:r w:rsidR="00B54321">
              <w:rPr>
                <w:webHidden/>
              </w:rPr>
              <w:t>11</w:t>
            </w:r>
            <w:r w:rsidR="00B54321">
              <w:rPr>
                <w:webHidden/>
              </w:rPr>
              <w:fldChar w:fldCharType="end"/>
            </w:r>
          </w:hyperlink>
        </w:p>
        <w:p w14:paraId="5DD6B1B7" w14:textId="77777777" w:rsidR="00B54321" w:rsidRDefault="005C074B">
          <w:pPr>
            <w:pStyle w:val="TDC1"/>
            <w:rPr>
              <w:rFonts w:asciiTheme="minorHAnsi" w:eastAsiaTheme="minorEastAsia" w:hAnsiTheme="minorHAnsi" w:cstheme="minorBidi"/>
              <w:b w:val="0"/>
              <w:lang w:eastAsia="es-AR"/>
            </w:rPr>
          </w:pPr>
          <w:hyperlink w:anchor="_Toc528885325" w:history="1">
            <w:r w:rsidR="00B54321" w:rsidRPr="009E7564">
              <w:rPr>
                <w:rStyle w:val="Hipervnculo"/>
                <w:lang w:eastAsia="es-AR"/>
              </w:rPr>
              <w:t>7. Superficie en planta</w:t>
            </w:r>
            <w:r w:rsidR="00B54321">
              <w:rPr>
                <w:webHidden/>
              </w:rPr>
              <w:tab/>
            </w:r>
            <w:r w:rsidR="00B54321">
              <w:rPr>
                <w:webHidden/>
              </w:rPr>
              <w:fldChar w:fldCharType="begin"/>
            </w:r>
            <w:r w:rsidR="00B54321">
              <w:rPr>
                <w:webHidden/>
              </w:rPr>
              <w:instrText xml:space="preserve"> PAGEREF _Toc528885325 \h </w:instrText>
            </w:r>
            <w:r w:rsidR="00B54321">
              <w:rPr>
                <w:webHidden/>
              </w:rPr>
            </w:r>
            <w:r w:rsidR="00B54321">
              <w:rPr>
                <w:webHidden/>
              </w:rPr>
              <w:fldChar w:fldCharType="separate"/>
            </w:r>
            <w:r w:rsidR="00B54321">
              <w:rPr>
                <w:webHidden/>
              </w:rPr>
              <w:t>12</w:t>
            </w:r>
            <w:r w:rsidR="00B54321">
              <w:rPr>
                <w:webHidden/>
              </w:rPr>
              <w:fldChar w:fldCharType="end"/>
            </w:r>
          </w:hyperlink>
        </w:p>
        <w:p w14:paraId="106CA215" w14:textId="77777777" w:rsidR="00B54321" w:rsidRDefault="005C074B">
          <w:pPr>
            <w:pStyle w:val="TDC1"/>
            <w:rPr>
              <w:rFonts w:asciiTheme="minorHAnsi" w:eastAsiaTheme="minorEastAsia" w:hAnsiTheme="minorHAnsi" w:cstheme="minorBidi"/>
              <w:b w:val="0"/>
              <w:lang w:eastAsia="es-AR"/>
            </w:rPr>
          </w:pPr>
          <w:hyperlink w:anchor="_Toc528885326" w:history="1">
            <w:r w:rsidR="00B54321" w:rsidRPr="009E7564">
              <w:rPr>
                <w:rStyle w:val="Hipervnculo"/>
              </w:rPr>
              <w:t>8. Altura del piso de la casa de máquinas</w:t>
            </w:r>
            <w:r w:rsidR="00B54321">
              <w:rPr>
                <w:webHidden/>
              </w:rPr>
              <w:tab/>
            </w:r>
            <w:r w:rsidR="00B54321">
              <w:rPr>
                <w:webHidden/>
              </w:rPr>
              <w:fldChar w:fldCharType="begin"/>
            </w:r>
            <w:r w:rsidR="00B54321">
              <w:rPr>
                <w:webHidden/>
              </w:rPr>
              <w:instrText xml:space="preserve"> PAGEREF _Toc528885326 \h </w:instrText>
            </w:r>
            <w:r w:rsidR="00B54321">
              <w:rPr>
                <w:webHidden/>
              </w:rPr>
            </w:r>
            <w:r w:rsidR="00B54321">
              <w:rPr>
                <w:webHidden/>
              </w:rPr>
              <w:fldChar w:fldCharType="separate"/>
            </w:r>
            <w:r w:rsidR="00B54321">
              <w:rPr>
                <w:webHidden/>
              </w:rPr>
              <w:t>14</w:t>
            </w:r>
            <w:r w:rsidR="00B54321">
              <w:rPr>
                <w:webHidden/>
              </w:rPr>
              <w:fldChar w:fldCharType="end"/>
            </w:r>
          </w:hyperlink>
        </w:p>
        <w:p w14:paraId="3292C8FC" w14:textId="77777777" w:rsidR="00B54321" w:rsidRDefault="005C074B">
          <w:pPr>
            <w:pStyle w:val="TDC1"/>
            <w:rPr>
              <w:rFonts w:asciiTheme="minorHAnsi" w:eastAsiaTheme="minorEastAsia" w:hAnsiTheme="minorHAnsi" w:cstheme="minorBidi"/>
              <w:b w:val="0"/>
              <w:lang w:eastAsia="es-AR"/>
            </w:rPr>
          </w:pPr>
          <w:hyperlink w:anchor="_Toc528885327" w:history="1">
            <w:r w:rsidR="00B54321" w:rsidRPr="009E7564">
              <w:rPr>
                <w:rStyle w:val="Hipervnculo"/>
              </w:rPr>
              <w:t>9. Iluminación</w:t>
            </w:r>
            <w:r w:rsidR="00B54321">
              <w:rPr>
                <w:webHidden/>
              </w:rPr>
              <w:tab/>
            </w:r>
            <w:r w:rsidR="00B54321">
              <w:rPr>
                <w:webHidden/>
              </w:rPr>
              <w:fldChar w:fldCharType="begin"/>
            </w:r>
            <w:r w:rsidR="00B54321">
              <w:rPr>
                <w:webHidden/>
              </w:rPr>
              <w:instrText xml:space="preserve"> PAGEREF _Toc528885327 \h </w:instrText>
            </w:r>
            <w:r w:rsidR="00B54321">
              <w:rPr>
                <w:webHidden/>
              </w:rPr>
            </w:r>
            <w:r w:rsidR="00B54321">
              <w:rPr>
                <w:webHidden/>
              </w:rPr>
              <w:fldChar w:fldCharType="separate"/>
            </w:r>
            <w:r w:rsidR="00B54321">
              <w:rPr>
                <w:webHidden/>
              </w:rPr>
              <w:t>15</w:t>
            </w:r>
            <w:r w:rsidR="00B54321">
              <w:rPr>
                <w:webHidden/>
              </w:rPr>
              <w:fldChar w:fldCharType="end"/>
            </w:r>
          </w:hyperlink>
        </w:p>
        <w:p w14:paraId="44353EB8" w14:textId="77777777" w:rsidR="009917CC" w:rsidRDefault="009917CC">
          <w:r>
            <w:rPr>
              <w:b/>
              <w:bCs/>
              <w:lang w:val="es-ES"/>
            </w:rPr>
            <w:fldChar w:fldCharType="end"/>
          </w:r>
        </w:p>
      </w:sdtContent>
    </w:sdt>
    <w:p w14:paraId="49B3E425" w14:textId="77777777" w:rsidR="00A0058C" w:rsidRPr="00F50E3B" w:rsidRDefault="00A0058C" w:rsidP="009917CC">
      <w:pPr>
        <w:spacing w:after="0" w:line="240" w:lineRule="auto"/>
        <w:rPr>
          <w:rFonts w:cs="Arial"/>
          <w:b/>
        </w:rPr>
      </w:pPr>
    </w:p>
    <w:p w14:paraId="15444E57" w14:textId="77777777" w:rsidR="00A0058C" w:rsidRDefault="00A0058C">
      <w:pPr>
        <w:spacing w:after="0" w:line="240" w:lineRule="auto"/>
        <w:rPr>
          <w:rFonts w:cs="Arial"/>
          <w:b/>
        </w:rPr>
      </w:pPr>
      <w:r>
        <w:rPr>
          <w:rFonts w:cs="Arial"/>
          <w:b/>
        </w:rPr>
        <w:br w:type="page"/>
      </w:r>
    </w:p>
    <w:p w14:paraId="787E0C7C" w14:textId="77777777" w:rsidR="00F50E3B" w:rsidRDefault="00F110F4" w:rsidP="00F110F4">
      <w:pPr>
        <w:pStyle w:val="Ttulo1"/>
      </w:pPr>
      <w:bookmarkStart w:id="0" w:name="_Toc528885307"/>
      <w:r>
        <w:lastRenderedPageBreak/>
        <w:t>1. Función</w:t>
      </w:r>
      <w:bookmarkEnd w:id="0"/>
    </w:p>
    <w:p w14:paraId="16B1E9AF" w14:textId="77777777" w:rsidR="007D1C3E" w:rsidRPr="007D1C3E" w:rsidRDefault="007D1C3E" w:rsidP="007D1C3E">
      <w:r w:rsidRPr="007D1C3E">
        <w:t xml:space="preserve">La casa de máquinas de </w:t>
      </w:r>
      <w:r>
        <w:t>una central</w:t>
      </w:r>
      <w:r w:rsidRPr="007D1C3E">
        <w:t xml:space="preserve"> hidroeléctrica es el edificio que sirve para albergar a las turbinas y los generadores, así como al equipo auxiliar necesario para garantizar su funcionamiento, control</w:t>
      </w:r>
      <w:r>
        <w:t>,</w:t>
      </w:r>
      <w:r w:rsidRPr="007D1C3E">
        <w:t xml:space="preserve"> servicio y mantenimiento. También se tienen los sistemas de mando, protección, automatización, talleres, transportes, etc. </w:t>
      </w:r>
    </w:p>
    <w:p w14:paraId="425EA322" w14:textId="77777777" w:rsidR="00F110F4" w:rsidRDefault="007D1C3E" w:rsidP="007D1C3E">
      <w:r w:rsidRPr="007D1C3E">
        <w:t>El equipo auxiliar indispensable para la operación de las turbinas y los generadores debe distribuirse en forma cómoda y racional de manera que ocupe el menor espacio posible,</w:t>
      </w:r>
      <w:r>
        <w:t xml:space="preserve"> y</w:t>
      </w:r>
      <w:r w:rsidRPr="007D1C3E">
        <w:t xml:space="preserve"> deberá ser compacto y ligero.</w:t>
      </w:r>
    </w:p>
    <w:p w14:paraId="43A530E9" w14:textId="77777777" w:rsidR="00852201" w:rsidRDefault="00852201" w:rsidP="007D1C3E"/>
    <w:p w14:paraId="33522127" w14:textId="77777777" w:rsidR="00852201" w:rsidRDefault="00852201" w:rsidP="00852201">
      <w:pPr>
        <w:pStyle w:val="Ttulo1"/>
      </w:pPr>
      <w:bookmarkStart w:id="1" w:name="_Toc528885308"/>
      <w:r>
        <w:t>2. Ubicación</w:t>
      </w:r>
      <w:bookmarkEnd w:id="1"/>
    </w:p>
    <w:p w14:paraId="70CEAC15" w14:textId="77777777" w:rsidR="00852201" w:rsidRDefault="00852201" w:rsidP="00852201">
      <w:r>
        <w:t xml:space="preserve">Para definir la ubicación de la Casa de Máquinas dentro de la zona de proyecto, </w:t>
      </w:r>
      <w:r w:rsidRPr="00852201">
        <w:t xml:space="preserve">hay que tener en cuenta las siguientes consideraciones: </w:t>
      </w:r>
    </w:p>
    <w:p w14:paraId="43AC9671" w14:textId="77777777" w:rsidR="007016E9" w:rsidRPr="00852201" w:rsidRDefault="007016E9" w:rsidP="00852201"/>
    <w:p w14:paraId="4F144DC8" w14:textId="77777777" w:rsidR="00A87254" w:rsidRDefault="00852201" w:rsidP="00D36C24">
      <w:pPr>
        <w:pStyle w:val="Prrafodelista"/>
        <w:numPr>
          <w:ilvl w:val="0"/>
          <w:numId w:val="36"/>
        </w:numPr>
        <w:contextualSpacing w:val="0"/>
      </w:pPr>
      <w:r w:rsidRPr="00186519">
        <w:t>En general, debe colocarse la casa de máquinas lo más cerca posible del punto en que las aguas derivadas tengan que reingresar en el río.</w:t>
      </w:r>
      <w:r w:rsidR="00D26353">
        <w:t xml:space="preserve"> </w:t>
      </w:r>
      <w:r w:rsidR="00D26353" w:rsidRPr="00D26353">
        <w:t xml:space="preserve">Es decir, conviene </w:t>
      </w:r>
      <w:r w:rsidR="00D26353" w:rsidRPr="0014748A">
        <w:rPr>
          <w:i/>
        </w:rPr>
        <w:t xml:space="preserve">evitar un canal de </w:t>
      </w:r>
      <w:r w:rsidR="00D36C24" w:rsidRPr="0014748A">
        <w:rPr>
          <w:i/>
        </w:rPr>
        <w:t>restitución</w:t>
      </w:r>
      <w:r w:rsidR="00D26353" w:rsidRPr="0014748A">
        <w:rPr>
          <w:i/>
        </w:rPr>
        <w:t xml:space="preserve"> largo</w:t>
      </w:r>
      <w:r w:rsidR="00D26353" w:rsidRPr="00D26353">
        <w:t xml:space="preserve">, porque al penetrar en él </w:t>
      </w:r>
      <w:r w:rsidR="00D26353">
        <w:t>una crecida</w:t>
      </w:r>
      <w:r w:rsidR="00D26353" w:rsidRPr="00D26353">
        <w:t xml:space="preserve"> y encontrar una z</w:t>
      </w:r>
      <w:r w:rsidR="00D26353">
        <w:t>ona de relativa calma, deposita</w:t>
      </w:r>
      <w:r w:rsidR="00D26353" w:rsidRPr="00D26353">
        <w:t xml:space="preserve"> sedimentos que di</w:t>
      </w:r>
      <w:r w:rsidR="00D26353">
        <w:t xml:space="preserve">sminuyen la sección de desagüe. </w:t>
      </w:r>
      <w:r w:rsidR="00186519">
        <w:t>A</w:t>
      </w:r>
      <w:r w:rsidRPr="00186519">
        <w:t xml:space="preserve">l tener que </w:t>
      </w:r>
      <w:r w:rsidR="00186519">
        <w:t>e</w:t>
      </w:r>
      <w:r w:rsidRPr="00186519">
        <w:t xml:space="preserve">scurrir </w:t>
      </w:r>
      <w:r w:rsidR="00D26353">
        <w:t>el agua</w:t>
      </w:r>
      <w:r w:rsidRPr="00186519">
        <w:t xml:space="preserve"> sobre dichos sedimentos, se eleva el n</w:t>
      </w:r>
      <w:r w:rsidR="00186519">
        <w:t xml:space="preserve">ivel y se pierde salto. </w:t>
      </w:r>
      <w:r w:rsidR="00D36C24">
        <w:t>Los sedimentos se meten en la dársena de restitución, y son costosos de extraer</w:t>
      </w:r>
      <w:r w:rsidRPr="00D36C24">
        <w:t xml:space="preserve"> por quedar bajo el nivel del canal de </w:t>
      </w:r>
      <w:r w:rsidR="00A87254" w:rsidRPr="00D36C24">
        <w:t>restitución</w:t>
      </w:r>
      <w:r w:rsidRPr="00D36C24">
        <w:t xml:space="preserve">. </w:t>
      </w:r>
      <w:r w:rsidR="00A87254">
        <w:t xml:space="preserve">Lo ideal sería no hacer dársena de restitución y desaguar directamente </w:t>
      </w:r>
      <w:r w:rsidR="00D36C24">
        <w:t>al</w:t>
      </w:r>
      <w:r w:rsidR="00A87254">
        <w:t xml:space="preserve"> río. </w:t>
      </w:r>
    </w:p>
    <w:p w14:paraId="58F8DE9A" w14:textId="77777777" w:rsidR="00D36C24" w:rsidRDefault="00D36C24" w:rsidP="00D36C24"/>
    <w:p w14:paraId="5E8097D4" w14:textId="77777777" w:rsidR="00186519" w:rsidRDefault="00852201" w:rsidP="00391BE1">
      <w:pPr>
        <w:pStyle w:val="Prrafodelista"/>
        <w:numPr>
          <w:ilvl w:val="0"/>
          <w:numId w:val="36"/>
        </w:numPr>
        <w:contextualSpacing w:val="0"/>
      </w:pPr>
      <w:r w:rsidRPr="00186519">
        <w:t>Se debe procurar buena cimentación. Esta es la parte más importante de la const</w:t>
      </w:r>
      <w:r w:rsidR="00186519">
        <w:t>rucción de la casa de máquinas.</w:t>
      </w:r>
    </w:p>
    <w:p w14:paraId="064D90B6" w14:textId="77777777" w:rsidR="00186519" w:rsidRDefault="00852201" w:rsidP="00391BE1">
      <w:pPr>
        <w:pStyle w:val="Prrafodelista"/>
        <w:numPr>
          <w:ilvl w:val="1"/>
          <w:numId w:val="36"/>
        </w:numPr>
        <w:contextualSpacing w:val="0"/>
      </w:pPr>
      <w:r w:rsidRPr="00186519">
        <w:t>Si la roca está a moderada profundidad, se apoya en ella la cimentació</w:t>
      </w:r>
      <w:r w:rsidR="00186519">
        <w:t>n.</w:t>
      </w:r>
    </w:p>
    <w:p w14:paraId="68B550C9" w14:textId="77777777" w:rsidR="00186519" w:rsidRDefault="00852201" w:rsidP="00391BE1">
      <w:pPr>
        <w:pStyle w:val="Prrafodelista"/>
        <w:numPr>
          <w:ilvl w:val="1"/>
          <w:numId w:val="36"/>
        </w:numPr>
        <w:contextualSpacing w:val="0"/>
      </w:pPr>
      <w:r w:rsidRPr="00186519">
        <w:t xml:space="preserve">Se puede apelar a </w:t>
      </w:r>
      <w:r w:rsidR="00186519">
        <w:t>pilotes</w:t>
      </w:r>
      <w:r w:rsidRPr="00186519">
        <w:t xml:space="preserve"> para aumentar la resistencia de los terrenos </w:t>
      </w:r>
      <w:r w:rsidR="00186519">
        <w:t>blandos.</w:t>
      </w:r>
    </w:p>
    <w:p w14:paraId="0EE9117B" w14:textId="77777777" w:rsidR="00391BE1" w:rsidRDefault="00852201" w:rsidP="00391BE1">
      <w:pPr>
        <w:pStyle w:val="Prrafodelista"/>
        <w:numPr>
          <w:ilvl w:val="1"/>
          <w:numId w:val="36"/>
        </w:numPr>
        <w:contextualSpacing w:val="0"/>
      </w:pPr>
      <w:r w:rsidRPr="00186519">
        <w:t>Cuando el terreno es relativamente poco consistente, conviene cimentar formando una plataforma general de hormigón que reparta las presiones</w:t>
      </w:r>
      <w:r w:rsidR="00391BE1">
        <w:t>.</w:t>
      </w:r>
      <w:r w:rsidRPr="00186519">
        <w:t xml:space="preserve"> </w:t>
      </w:r>
      <w:r w:rsidR="00391BE1">
        <w:t>Se realiza a</w:t>
      </w:r>
      <w:r w:rsidRPr="00186519">
        <w:t xml:space="preserve"> suficiente profundidad para evitar las socavaciones, y </w:t>
      </w:r>
      <w:r w:rsidR="00391BE1">
        <w:t>dar a las aguas filtrantes (</w:t>
      </w:r>
      <w:r w:rsidRPr="00186519">
        <w:t>si el terreno es algo poroso</w:t>
      </w:r>
      <w:r w:rsidR="00391BE1">
        <w:t>)</w:t>
      </w:r>
      <w:r w:rsidRPr="00186519">
        <w:t xml:space="preserve"> suficiente recorrido para evitar arrastres inferiores de partículas y sub</w:t>
      </w:r>
      <w:r w:rsidR="00391BE1">
        <w:t>siguientes asientos de la obra.</w:t>
      </w:r>
    </w:p>
    <w:p w14:paraId="1E5042B9" w14:textId="77777777" w:rsidR="00852201" w:rsidRPr="00186519" w:rsidRDefault="00852201" w:rsidP="00391BE1">
      <w:pPr>
        <w:pStyle w:val="Prrafodelista"/>
        <w:ind w:left="1117" w:firstLine="0"/>
        <w:contextualSpacing w:val="0"/>
      </w:pPr>
      <w:r w:rsidRPr="00186519">
        <w:t xml:space="preserve">Así se proporciona a las máquinas suficiente masa de apoyo para amortiguar las vibraciones. Ante todo, hay que calcular el peso que se va a transmitir al suelo, y repartir aquél en suficiente superficie para que la carga unitaria quede siempre dentro de los límites deseados. En el peso debe incluirse el de las máquinas, accesorios, muros, la cimentación misma, el peso del agua, etc. </w:t>
      </w:r>
    </w:p>
    <w:p w14:paraId="081C7F0A" w14:textId="77777777" w:rsidR="00852201" w:rsidRPr="00186519" w:rsidRDefault="00852201" w:rsidP="00391BE1"/>
    <w:p w14:paraId="48424F37" w14:textId="77777777" w:rsidR="00852201" w:rsidRPr="00186519" w:rsidRDefault="00852201" w:rsidP="00391BE1">
      <w:pPr>
        <w:pStyle w:val="Prrafodelista"/>
        <w:numPr>
          <w:ilvl w:val="0"/>
          <w:numId w:val="36"/>
        </w:numPr>
        <w:contextualSpacing w:val="0"/>
      </w:pPr>
      <w:r w:rsidRPr="00186519">
        <w:t xml:space="preserve">Conviene prever el caso posible de una ampliación. </w:t>
      </w:r>
    </w:p>
    <w:p w14:paraId="32E5CDBE" w14:textId="77777777" w:rsidR="00852201" w:rsidRPr="00186519" w:rsidRDefault="00852201" w:rsidP="00391BE1"/>
    <w:p w14:paraId="3512C6EB" w14:textId="77777777" w:rsidR="00852201" w:rsidRPr="00186519" w:rsidRDefault="00391BE1" w:rsidP="00391BE1">
      <w:pPr>
        <w:pStyle w:val="Prrafodelista"/>
        <w:numPr>
          <w:ilvl w:val="0"/>
          <w:numId w:val="36"/>
        </w:numPr>
        <w:contextualSpacing w:val="0"/>
      </w:pPr>
      <w:r>
        <w:lastRenderedPageBreak/>
        <w:t>Se debe buscar l</w:t>
      </w:r>
      <w:r w:rsidR="00852201" w:rsidRPr="00186519">
        <w:t xml:space="preserve">a facilidad de acceso a la casa de máquinas. </w:t>
      </w:r>
    </w:p>
    <w:p w14:paraId="2C65F77E" w14:textId="77777777" w:rsidR="00852201" w:rsidRPr="00186519" w:rsidRDefault="00852201" w:rsidP="00391BE1"/>
    <w:p w14:paraId="5ED4799C" w14:textId="77777777" w:rsidR="00852201" w:rsidRPr="00186519" w:rsidRDefault="00852201" w:rsidP="00391BE1">
      <w:pPr>
        <w:pStyle w:val="Prrafodelista"/>
        <w:numPr>
          <w:ilvl w:val="0"/>
          <w:numId w:val="36"/>
        </w:numPr>
        <w:contextualSpacing w:val="0"/>
      </w:pPr>
      <w:r w:rsidRPr="00186519">
        <w:t xml:space="preserve">En saltos obtenidos exclusivamente con las presas de embalse, la Casa de Máquinas </w:t>
      </w:r>
      <w:r w:rsidR="00391BE1">
        <w:t xml:space="preserve">se suele ubicar </w:t>
      </w:r>
      <w:r w:rsidRPr="00186519">
        <w:t>cerca de la presa</w:t>
      </w:r>
      <w:r w:rsidR="00391BE1">
        <w:t>.</w:t>
      </w:r>
      <w:r w:rsidRPr="00186519">
        <w:t xml:space="preserve"> </w:t>
      </w:r>
      <w:r w:rsidR="00391BE1">
        <w:t>L</w:t>
      </w:r>
      <w:r w:rsidRPr="00186519">
        <w:t xml:space="preserve">a toma de agua </w:t>
      </w:r>
      <w:r w:rsidR="00391BE1">
        <w:t>se realiza</w:t>
      </w:r>
      <w:r w:rsidRPr="00186519">
        <w:t xml:space="preserve"> por tubería, y a nivel suficientemente inferior al máximo del embalse, con el fin de aprovechar el caudal almacenado en él para regular el consumo de energía de la Central. </w:t>
      </w:r>
    </w:p>
    <w:p w14:paraId="184A3189" w14:textId="77777777" w:rsidR="00852201" w:rsidRPr="00186519" w:rsidRDefault="00852201" w:rsidP="00391BE1"/>
    <w:p w14:paraId="715B22C4" w14:textId="77777777" w:rsidR="00852201" w:rsidRDefault="00391BE1" w:rsidP="00391BE1">
      <w:pPr>
        <w:pStyle w:val="Prrafodelista"/>
        <w:numPr>
          <w:ilvl w:val="0"/>
          <w:numId w:val="36"/>
        </w:numPr>
        <w:contextualSpacing w:val="0"/>
      </w:pPr>
      <w:r w:rsidRPr="00391BE1">
        <w:rPr>
          <w:bCs/>
        </w:rPr>
        <w:t>Se debe tener en cuenta l</w:t>
      </w:r>
      <w:r w:rsidR="00852201" w:rsidRPr="00391BE1">
        <w:t>a</w:t>
      </w:r>
      <w:r w:rsidR="00852201" w:rsidRPr="00186519">
        <w:t xml:space="preserve"> dificultad de adquirir los terrenos más convenientes para la ubicación de la casa de máquinas. Unas veces, estas dificultades nacen de </w:t>
      </w:r>
      <w:r w:rsidRPr="00391BE1">
        <w:t xml:space="preserve">la resistencia de los propietarios a ceder los terrenos, o de la petición de cantidades exorbitantes, y otras veces son aquéllas de otro orden. </w:t>
      </w:r>
      <w:r w:rsidRPr="00391BE1">
        <w:rPr>
          <w:i/>
          <w:sz w:val="20"/>
        </w:rPr>
        <w:t>Por ejemplo, en el salto de Niágara, en la primitiva casa de máquinas se adoptó la ubicación de ésta junto a la toma con canal de desagüe largo, por la imposibilidad de atravesar con el canal de derivación la ciudad de Niágara.</w:t>
      </w:r>
      <w:r w:rsidRPr="00391BE1">
        <w:t xml:space="preserve"> Hay otras razones que pueden aconsejar la instalación de Centrales subterráneas con tubería de aducción corta y canal de desagüe largo.</w:t>
      </w:r>
    </w:p>
    <w:p w14:paraId="5051BCC7" w14:textId="77777777" w:rsidR="00391BE1" w:rsidRDefault="00391BE1" w:rsidP="00391BE1">
      <w:pPr>
        <w:pStyle w:val="Prrafodelista"/>
      </w:pPr>
    </w:p>
    <w:p w14:paraId="6AC3F6A2" w14:textId="77777777" w:rsidR="007016E9" w:rsidRDefault="00391BE1" w:rsidP="00391BE1">
      <w:pPr>
        <w:pStyle w:val="Prrafodelista"/>
        <w:numPr>
          <w:ilvl w:val="0"/>
          <w:numId w:val="36"/>
        </w:numPr>
        <w:contextualSpacing w:val="0"/>
      </w:pPr>
      <w:r w:rsidRPr="00391BE1">
        <w:t xml:space="preserve">En los ríos canalizados, para aprovechar los saltos entre dos tramos contiguos, o en caso de saltos formados con la elevación de nivel determinado por una presa de derivación, colocar la casa de máquinas en una de las disposiciones que representan </w:t>
      </w:r>
      <w:r w:rsidR="007016E9">
        <w:t>a continuación.</w:t>
      </w:r>
    </w:p>
    <w:p w14:paraId="7AD9849B" w14:textId="77777777" w:rsidR="007016E9" w:rsidRDefault="00391BE1" w:rsidP="007016E9">
      <w:pPr>
        <w:pStyle w:val="Prrafodelista"/>
        <w:numPr>
          <w:ilvl w:val="1"/>
          <w:numId w:val="36"/>
        </w:numPr>
        <w:contextualSpacing w:val="0"/>
      </w:pPr>
      <w:r w:rsidRPr="00391BE1">
        <w:t xml:space="preserve">La mejor disposición es la </w:t>
      </w:r>
      <w:r w:rsidR="007016E9">
        <w:t>siguiente, siempre que el río proporcione el ancho suficiente.</w:t>
      </w:r>
    </w:p>
    <w:p w14:paraId="05C133C2" w14:textId="77777777" w:rsidR="007016E9" w:rsidRDefault="007016E9" w:rsidP="007016E9">
      <w:pPr>
        <w:jc w:val="center"/>
      </w:pPr>
      <w:r>
        <w:rPr>
          <w:noProof/>
          <w:lang w:eastAsia="es-AR"/>
        </w:rPr>
        <w:drawing>
          <wp:inline distT="0" distB="0" distL="0" distR="0" wp14:anchorId="317830BD" wp14:editId="6AF294C7">
            <wp:extent cx="2266950" cy="175884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321925" cy="1801494"/>
                    </a:xfrm>
                    <a:prstGeom prst="rect">
                      <a:avLst/>
                    </a:prstGeom>
                    <a:noFill/>
                    <a:ln>
                      <a:noFill/>
                    </a:ln>
                  </pic:spPr>
                </pic:pic>
              </a:graphicData>
            </a:graphic>
          </wp:inline>
        </w:drawing>
      </w:r>
    </w:p>
    <w:p w14:paraId="5FEB6048" w14:textId="77777777" w:rsidR="00391BE1" w:rsidRPr="00186519" w:rsidRDefault="007016E9" w:rsidP="007016E9">
      <w:pPr>
        <w:pStyle w:val="Prrafodelista"/>
        <w:numPr>
          <w:ilvl w:val="1"/>
          <w:numId w:val="36"/>
        </w:numPr>
        <w:contextualSpacing w:val="0"/>
      </w:pPr>
      <w:r>
        <w:t>De no ser posible, puede elegirse una de las siguientes disposiciones.</w:t>
      </w:r>
      <w:r w:rsidR="00391BE1" w:rsidRPr="00391BE1">
        <w:t xml:space="preserve"> </w:t>
      </w:r>
      <w:r>
        <w:t>D</w:t>
      </w:r>
      <w:r w:rsidR="00391BE1" w:rsidRPr="00391BE1">
        <w:t xml:space="preserve">ebe preferirse la </w:t>
      </w:r>
      <w:r w:rsidR="00060319">
        <w:t>segunda</w:t>
      </w:r>
      <w:r w:rsidR="00391BE1" w:rsidRPr="00391BE1">
        <w:t>, porque la cimentación probablemente será mejor; hay más facilidad de acceso y de construcción, y el coste de las ataguías será menor.</w:t>
      </w:r>
    </w:p>
    <w:p w14:paraId="63D99CF2" w14:textId="77777777" w:rsidR="007016E9" w:rsidRPr="00391BE1" w:rsidRDefault="007016E9" w:rsidP="00391BE1">
      <w:r>
        <w:rPr>
          <w:noProof/>
          <w:lang w:eastAsia="es-AR"/>
        </w:rPr>
        <w:drawing>
          <wp:inline distT="0" distB="0" distL="0" distR="0" wp14:anchorId="7742997D" wp14:editId="510752B6">
            <wp:extent cx="2903819" cy="14090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grayscl/>
                      <a:extLst>
                        <a:ext uri="{28A0092B-C50C-407E-A947-70E740481C1C}">
                          <a14:useLocalDpi xmlns:a14="http://schemas.microsoft.com/office/drawing/2010/main" val="0"/>
                        </a:ext>
                      </a:extLst>
                    </a:blip>
                    <a:srcRect t="4270" r="3826" b="5449"/>
                    <a:stretch/>
                  </pic:blipFill>
                  <pic:spPr bwMode="auto">
                    <a:xfrm>
                      <a:off x="0" y="0"/>
                      <a:ext cx="2934228" cy="142382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20FCE52A" wp14:editId="20F035F4">
            <wp:extent cx="2676498" cy="162941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grayscl/>
                      <a:extLst>
                        <a:ext uri="{28A0092B-C50C-407E-A947-70E740481C1C}">
                          <a14:useLocalDpi xmlns:a14="http://schemas.microsoft.com/office/drawing/2010/main" val="0"/>
                        </a:ext>
                      </a:extLst>
                    </a:blip>
                    <a:srcRect t="3389" b="-1"/>
                    <a:stretch/>
                  </pic:blipFill>
                  <pic:spPr bwMode="auto">
                    <a:xfrm>
                      <a:off x="0" y="0"/>
                      <a:ext cx="2692326" cy="1639046"/>
                    </a:xfrm>
                    <a:prstGeom prst="rect">
                      <a:avLst/>
                    </a:prstGeom>
                    <a:noFill/>
                    <a:ln>
                      <a:noFill/>
                    </a:ln>
                    <a:extLst>
                      <a:ext uri="{53640926-AAD7-44D8-BBD7-CCE9431645EC}">
                        <a14:shadowObscured xmlns:a14="http://schemas.microsoft.com/office/drawing/2010/main"/>
                      </a:ext>
                    </a:extLst>
                  </pic:spPr>
                </pic:pic>
              </a:graphicData>
            </a:graphic>
          </wp:inline>
        </w:drawing>
      </w:r>
    </w:p>
    <w:p w14:paraId="2E66D43F" w14:textId="77777777" w:rsidR="00391BE1" w:rsidRDefault="00391BE1" w:rsidP="007D1C3E"/>
    <w:p w14:paraId="39E930AE" w14:textId="77777777" w:rsidR="00060319" w:rsidRPr="00060319" w:rsidRDefault="00060319" w:rsidP="00060319"/>
    <w:p w14:paraId="41FD5B1A" w14:textId="77777777" w:rsidR="00060319" w:rsidRDefault="00060319" w:rsidP="00B64B89">
      <w:pPr>
        <w:pStyle w:val="Prrafodelista"/>
        <w:numPr>
          <w:ilvl w:val="0"/>
          <w:numId w:val="36"/>
        </w:numPr>
        <w:contextualSpacing w:val="0"/>
      </w:pPr>
      <w:r>
        <w:t>N</w:t>
      </w:r>
      <w:r w:rsidRPr="00060319">
        <w:t xml:space="preserve">o debe despreciarse el aspecto arquitectónico. Sin </w:t>
      </w:r>
      <w:r>
        <w:t>ser una construcción monumental</w:t>
      </w:r>
      <w:r w:rsidRPr="00060319">
        <w:t xml:space="preserve"> sino con sencillez</w:t>
      </w:r>
      <w:r>
        <w:t>,</w:t>
      </w:r>
      <w:r w:rsidRPr="00060319">
        <w:t xml:space="preserve"> en el aspecto debe estar en cierta armonía con el panorama exterior.</w:t>
      </w:r>
      <w:r>
        <w:t xml:space="preserve"> </w:t>
      </w:r>
      <w:r w:rsidRPr="00060319">
        <w:t>La casa de máquinas, generalmente, se divide en dos o más naves separadas por muros</w:t>
      </w:r>
      <w:r>
        <w:t>:</w:t>
      </w:r>
    </w:p>
    <w:p w14:paraId="2F9CD0C2" w14:textId="77777777" w:rsidR="00060319" w:rsidRPr="00D97C9A" w:rsidRDefault="00060319" w:rsidP="00D97C9A">
      <w:pPr>
        <w:pStyle w:val="Prrafodelista"/>
        <w:numPr>
          <w:ilvl w:val="1"/>
          <w:numId w:val="37"/>
        </w:numPr>
        <w:ind w:left="2268" w:hanging="277"/>
        <w:contextualSpacing w:val="0"/>
        <w:rPr>
          <w:sz w:val="20"/>
        </w:rPr>
      </w:pPr>
      <w:r w:rsidRPr="00D97C9A">
        <w:rPr>
          <w:sz w:val="20"/>
        </w:rPr>
        <w:t>La principal, en que se instalan las turbinas y generadores.</w:t>
      </w:r>
    </w:p>
    <w:p w14:paraId="2E0173ED" w14:textId="77777777" w:rsidR="00060319" w:rsidRPr="00D97C9A" w:rsidRDefault="00060319" w:rsidP="00D97C9A">
      <w:pPr>
        <w:pStyle w:val="Prrafodelista"/>
        <w:numPr>
          <w:ilvl w:val="1"/>
          <w:numId w:val="37"/>
        </w:numPr>
        <w:ind w:left="2268" w:hanging="277"/>
        <w:contextualSpacing w:val="0"/>
        <w:rPr>
          <w:sz w:val="20"/>
        </w:rPr>
      </w:pPr>
      <w:r w:rsidRPr="00D97C9A">
        <w:rPr>
          <w:sz w:val="20"/>
        </w:rPr>
        <w:t>Otra u otras posteriores, que contienen los transformadores, aparatos de medida, seguridad, etc. Se dividen corrientemente en varios pisos y éstos en varios departamentos.</w:t>
      </w:r>
    </w:p>
    <w:p w14:paraId="08C90F96" w14:textId="77777777" w:rsidR="00060319" w:rsidRDefault="00060319" w:rsidP="00060319">
      <w:pPr>
        <w:pStyle w:val="Prrafodelista"/>
        <w:ind w:left="1117" w:firstLine="0"/>
        <w:contextualSpacing w:val="0"/>
      </w:pPr>
      <w:r w:rsidRPr="00060319">
        <w:t>Ahora es solución corriente instalar la estación de transformación al aire libre cuando el voltaje de transporte sea superior a 70 000 voltios.</w:t>
      </w:r>
    </w:p>
    <w:p w14:paraId="2467A1B8" w14:textId="77777777" w:rsidR="00852201" w:rsidRPr="00060319" w:rsidRDefault="00060319" w:rsidP="00060319">
      <w:pPr>
        <w:pStyle w:val="Prrafodelista"/>
        <w:ind w:left="1117" w:firstLine="0"/>
        <w:contextualSpacing w:val="0"/>
        <w:rPr>
          <w:sz w:val="20"/>
        </w:rPr>
      </w:pPr>
      <w:r w:rsidRPr="00060319">
        <w:rPr>
          <w:sz w:val="20"/>
        </w:rPr>
        <w:t xml:space="preserve">Como ejemplo se presenta el corte transversal y planta de la Central de </w:t>
      </w:r>
      <w:proofErr w:type="spellStart"/>
      <w:r w:rsidRPr="00060319">
        <w:rPr>
          <w:sz w:val="20"/>
        </w:rPr>
        <w:t>Serós</w:t>
      </w:r>
      <w:proofErr w:type="spellEnd"/>
      <w:r w:rsidRPr="00060319">
        <w:rPr>
          <w:sz w:val="20"/>
        </w:rPr>
        <w:t xml:space="preserve"> (España). Se ve en el corte que las diferentes se colocan escalonadas en la ladera.</w:t>
      </w:r>
    </w:p>
    <w:p w14:paraId="36B3DA79" w14:textId="77777777" w:rsidR="00852201" w:rsidRDefault="00060319" w:rsidP="00204024">
      <w:pPr>
        <w:jc w:val="center"/>
      </w:pPr>
      <w:r>
        <w:rPr>
          <w:noProof/>
          <w:lang w:eastAsia="es-AR"/>
        </w:rPr>
        <w:drawing>
          <wp:inline distT="0" distB="0" distL="0" distR="0" wp14:anchorId="3A52A63C" wp14:editId="0FC02869">
            <wp:extent cx="4325875" cy="2340000"/>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4325875" cy="2340000"/>
                    </a:xfrm>
                    <a:prstGeom prst="rect">
                      <a:avLst/>
                    </a:prstGeom>
                    <a:noFill/>
                    <a:ln>
                      <a:noFill/>
                    </a:ln>
                  </pic:spPr>
                </pic:pic>
              </a:graphicData>
            </a:graphic>
          </wp:inline>
        </w:drawing>
      </w:r>
    </w:p>
    <w:p w14:paraId="2CD12A80" w14:textId="77777777" w:rsidR="00F110F4" w:rsidRDefault="00F110F4" w:rsidP="00204024"/>
    <w:p w14:paraId="6F584278" w14:textId="07D34D8A" w:rsidR="00204024" w:rsidRDefault="00204024" w:rsidP="00204024">
      <w:r>
        <w:t xml:space="preserve">De todas </w:t>
      </w:r>
      <w:r w:rsidR="00622F39">
        <w:t>maneras,</w:t>
      </w:r>
      <w:r>
        <w:t xml:space="preserve"> habrá que evaluar cada caso particular, ya que se pueden presentar situaciones singulares que requerirán del buen criterio del profesional.</w:t>
      </w:r>
    </w:p>
    <w:p w14:paraId="27FAEADC" w14:textId="77777777" w:rsidR="00060F1F" w:rsidRDefault="00060F1F" w:rsidP="00060F1F">
      <w:pPr>
        <w:pStyle w:val="Ttulo1"/>
      </w:pPr>
      <w:bookmarkStart w:id="2" w:name="_Toc528885309"/>
      <w:r>
        <w:t>3. Tipos de casas de máquinas</w:t>
      </w:r>
      <w:bookmarkEnd w:id="2"/>
    </w:p>
    <w:p w14:paraId="6010B7BC" w14:textId="77777777" w:rsidR="00060F1F" w:rsidRPr="00060F1F" w:rsidRDefault="00060F1F" w:rsidP="00060F1F">
      <w:pPr>
        <w:pStyle w:val="Ttulo2"/>
      </w:pPr>
      <w:bookmarkStart w:id="3" w:name="_Toc528885310"/>
      <w:r>
        <w:t xml:space="preserve">3.a) </w:t>
      </w:r>
      <w:r w:rsidRPr="00060F1F">
        <w:t>Según la disposición altimétrica de la casa de máquinas</w:t>
      </w:r>
      <w:bookmarkEnd w:id="3"/>
      <w:r w:rsidRPr="00060F1F">
        <w:t xml:space="preserve"> </w:t>
      </w:r>
    </w:p>
    <w:p w14:paraId="7C65A1E0" w14:textId="77777777" w:rsidR="0039090F" w:rsidRDefault="0039090F" w:rsidP="0039090F">
      <w:pPr>
        <w:pStyle w:val="Ttulo3"/>
      </w:pPr>
      <w:bookmarkStart w:id="4" w:name="_Toc528885311"/>
      <w:r w:rsidRPr="0039090F">
        <w:sym w:font="Wingdings" w:char="F0E0"/>
      </w:r>
      <w:r>
        <w:t xml:space="preserve"> Centrales en superficie</w:t>
      </w:r>
      <w:bookmarkEnd w:id="4"/>
    </w:p>
    <w:p w14:paraId="620014DF" w14:textId="77777777" w:rsidR="0039090F" w:rsidRDefault="0039090F" w:rsidP="0039090F">
      <w:r>
        <w:t>C</w:t>
      </w:r>
      <w:r w:rsidRPr="0039090F">
        <w:t>onstan, esencialmente de una nave donde se instalan los grupos generadores</w:t>
      </w:r>
      <w:r>
        <w:t>,</w:t>
      </w:r>
      <w:r w:rsidRPr="0039090F">
        <w:t xml:space="preserve"> y de uno o varios edificios adyacentes para la instalación de transformadores, maquinaria auxiliar y aparatos de </w:t>
      </w:r>
      <w:r>
        <w:t>manejo, protección y seguridad.</w:t>
      </w:r>
    </w:p>
    <w:p w14:paraId="382D8AA6" w14:textId="77777777" w:rsidR="0039090F" w:rsidRDefault="0039090F" w:rsidP="0039090F">
      <w:r w:rsidRPr="0039090F">
        <w:t>Los edificios correspondientes se construyen</w:t>
      </w:r>
      <w:r>
        <w:t xml:space="preserve"> en general</w:t>
      </w:r>
      <w:r w:rsidRPr="0039090F">
        <w:t xml:space="preserve"> de hormi</w:t>
      </w:r>
      <w:r>
        <w:t>gón en masa o armado, y a veces</w:t>
      </w:r>
      <w:r w:rsidRPr="0039090F">
        <w:t xml:space="preserve"> de </w:t>
      </w:r>
      <w:r>
        <w:t>mampostería, piedra y ladrillo.</w:t>
      </w:r>
    </w:p>
    <w:p w14:paraId="462CE1C3" w14:textId="77777777" w:rsidR="00D97C9A" w:rsidRDefault="00D97C9A" w:rsidP="00D97C9A">
      <w:pPr>
        <w:pStyle w:val="Ttulo3"/>
      </w:pPr>
      <w:bookmarkStart w:id="5" w:name="_Toc528885312"/>
      <w:r w:rsidRPr="00D97C9A">
        <w:sym w:font="Wingdings" w:char="F0E0"/>
      </w:r>
      <w:r>
        <w:t xml:space="preserve"> Centrales en caverna</w:t>
      </w:r>
      <w:bookmarkEnd w:id="5"/>
    </w:p>
    <w:p w14:paraId="42DDDF6A" w14:textId="77777777" w:rsidR="0039090F" w:rsidRPr="0039090F" w:rsidRDefault="0039090F" w:rsidP="0039090F">
      <w:r w:rsidRPr="0039090F">
        <w:t xml:space="preserve">En este caso la casa de máquinas se aloja en una caverna excavada en roca. Sus losas, muros y bóveda son de </w:t>
      </w:r>
      <w:r w:rsidR="00D97C9A">
        <w:t>hormigón</w:t>
      </w:r>
      <w:r w:rsidRPr="0039090F">
        <w:t xml:space="preserve"> reforzado. A la casa de máquinas se ingresa mediante un túnel vehicular, dimensionado de acuerdo con las partes más grandes de los equipos a instalar. </w:t>
      </w:r>
    </w:p>
    <w:p w14:paraId="54D0BCB9" w14:textId="77777777" w:rsidR="00D97C9A" w:rsidRPr="00060F1F" w:rsidRDefault="00D97C9A" w:rsidP="00D97C9A">
      <w:pPr>
        <w:pStyle w:val="Ttulo2"/>
      </w:pPr>
      <w:bookmarkStart w:id="6" w:name="_Toc528885313"/>
      <w:r>
        <w:lastRenderedPageBreak/>
        <w:t xml:space="preserve">3.b) </w:t>
      </w:r>
      <w:r w:rsidRPr="00060F1F">
        <w:t xml:space="preserve">Según la disposición </w:t>
      </w:r>
      <w:r>
        <w:t>planimétrica</w:t>
      </w:r>
      <w:bookmarkEnd w:id="6"/>
      <w:r w:rsidRPr="00060F1F">
        <w:t xml:space="preserve"> </w:t>
      </w:r>
    </w:p>
    <w:p w14:paraId="66E4EF87" w14:textId="77777777" w:rsidR="00D36C48" w:rsidRDefault="00D36C48" w:rsidP="00D36C48">
      <w:pPr>
        <w:pStyle w:val="Ttulo3"/>
      </w:pPr>
      <w:bookmarkStart w:id="7" w:name="_Toc528885314"/>
      <w:r w:rsidRPr="00D36C48">
        <w:sym w:font="Wingdings" w:char="F0E0"/>
      </w:r>
      <w:r>
        <w:t xml:space="preserve"> Centrales a pie de presa</w:t>
      </w:r>
      <w:bookmarkEnd w:id="7"/>
    </w:p>
    <w:p w14:paraId="77C60494" w14:textId="77777777" w:rsidR="00D97C9A" w:rsidRDefault="00D36C48" w:rsidP="00D97C9A">
      <w:r>
        <w:t>S</w:t>
      </w:r>
      <w:r w:rsidR="00D97C9A" w:rsidRPr="00D97C9A">
        <w:t>on aquellas que se ubican en la misma presa, o detrás de ella. Se ubican allí, ya que por la topografía del lugar no hace falta alejarla, es de</w:t>
      </w:r>
      <w:r>
        <w:t>cir cuando el desnivel es bajo.</w:t>
      </w:r>
    </w:p>
    <w:p w14:paraId="02AA893F" w14:textId="77777777" w:rsidR="009E7519" w:rsidRDefault="009E7519" w:rsidP="009E7519">
      <w:pPr>
        <w:jc w:val="center"/>
      </w:pPr>
      <w:r>
        <w:rPr>
          <w:noProof/>
          <w:lang w:eastAsia="es-AR"/>
        </w:rPr>
        <mc:AlternateContent>
          <mc:Choice Requires="wps">
            <w:drawing>
              <wp:anchor distT="45720" distB="45720" distL="114300" distR="114300" simplePos="0" relativeHeight="251654144" behindDoc="0" locked="0" layoutInCell="1" allowOverlap="1" wp14:anchorId="59DB0B1A" wp14:editId="4345BECF">
                <wp:simplePos x="0" y="0"/>
                <wp:positionH relativeFrom="column">
                  <wp:posOffset>4130040</wp:posOffset>
                </wp:positionH>
                <wp:positionV relativeFrom="paragraph">
                  <wp:posOffset>226060</wp:posOffset>
                </wp:positionV>
                <wp:extent cx="1181100" cy="1404620"/>
                <wp:effectExtent l="0" t="0" r="19050" b="2540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solidFill>
                          <a:srgbClr val="FFFFFF"/>
                        </a:solidFill>
                        <a:ln w="9525">
                          <a:solidFill>
                            <a:srgbClr val="000000"/>
                          </a:solidFill>
                          <a:miter lim="800000"/>
                          <a:headEnd/>
                          <a:tailEnd/>
                        </a:ln>
                      </wps:spPr>
                      <wps:txbx>
                        <w:txbxContent>
                          <w:p w14:paraId="524462E9" w14:textId="77777777" w:rsidR="009917CC" w:rsidRDefault="009917CC" w:rsidP="009E7519">
                            <w:pPr>
                              <w:spacing w:before="0" w:after="0"/>
                              <w:ind w:firstLine="0"/>
                              <w:jc w:val="center"/>
                            </w:pPr>
                            <w:r>
                              <w:t>Ubicación</w:t>
                            </w:r>
                          </w:p>
                          <w:p w14:paraId="2493606F" w14:textId="77777777" w:rsidR="009917CC" w:rsidRDefault="009917CC" w:rsidP="009E7519">
                            <w:pPr>
                              <w:spacing w:before="0" w:after="0"/>
                              <w:ind w:firstLine="0"/>
                              <w:jc w:val="center"/>
                            </w:pPr>
                            <w:r>
                              <w:t>planimétrica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DB0B1A" id="_x0000_t202" coordsize="21600,21600" o:spt="202" path="m,l,21600r21600,l21600,xe">
                <v:stroke joinstyle="miter"/>
                <v:path gradientshapeok="t" o:connecttype="rect"/>
              </v:shapetype>
              <v:shape id="_x0000_s1026" type="#_x0000_t202" style="position:absolute;left:0;text-align:left;margin-left:325.2pt;margin-top:17.8pt;width:93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">
                <v:textbox style="mso-fit-shape-to-text:t">
                  <w:txbxContent>
                    <w:p w14:paraId="524462E9" w14:textId="77777777" w:rsidR="009917CC" w:rsidRDefault="009917CC" w:rsidP="009E7519">
                      <w:pPr>
                        <w:spacing w:before="0" w:after="0"/>
                        <w:ind w:firstLine="0"/>
                        <w:jc w:val="center"/>
                      </w:pPr>
                      <w:r>
                        <w:t>Ubicación</w:t>
                      </w:r>
                    </w:p>
                    <w:p w14:paraId="2493606F" w14:textId="77777777" w:rsidR="009917CC" w:rsidRDefault="009917CC" w:rsidP="009E7519">
                      <w:pPr>
                        <w:spacing w:before="0" w:after="0"/>
                        <w:ind w:firstLine="0"/>
                        <w:jc w:val="center"/>
                      </w:pPr>
                      <w:r>
                        <w:t>planimétrica</w:t>
                      </w:r>
                    </w:p>
                  </w:txbxContent>
                </v:textbox>
              </v:shape>
            </w:pict>
          </mc:Fallback>
        </mc:AlternateContent>
      </w:r>
      <w:r w:rsidRPr="009E7519">
        <w:rPr>
          <w:rFonts w:eastAsia="Times New Roman" w:cs="Arial"/>
          <w:noProof/>
          <w:color w:val="000000"/>
          <w:lang w:eastAsia="es-AR"/>
        </w:rPr>
        <w:drawing>
          <wp:inline distT="0" distB="0" distL="0" distR="0" wp14:anchorId="65B5E749" wp14:editId="0E76BE6E">
            <wp:extent cx="3048000" cy="2491034"/>
            <wp:effectExtent l="0" t="0" r="0" b="508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30000"/>
                              </a14:imgEffect>
                              <a14:imgEffect>
                                <a14:brightnessContrast bright="10000" contrast="20000"/>
                              </a14:imgEffect>
                            </a14:imgLayer>
                          </a14:imgProps>
                        </a:ext>
                      </a:extLst>
                    </a:blip>
                    <a:srcRect l="5871" t="3209" r="1942" b="1713"/>
                    <a:stretch/>
                  </pic:blipFill>
                  <pic:spPr bwMode="auto">
                    <a:xfrm>
                      <a:off x="0" y="0"/>
                      <a:ext cx="3057886" cy="2499114"/>
                    </a:xfrm>
                    <a:prstGeom prst="rect">
                      <a:avLst/>
                    </a:prstGeom>
                    <a:noFill/>
                    <a:ln>
                      <a:noFill/>
                    </a:ln>
                    <a:extLst>
                      <a:ext uri="{53640926-AAD7-44D8-BBD7-CCE9431645EC}">
                        <a14:shadowObscured xmlns:a14="http://schemas.microsoft.com/office/drawing/2010/main"/>
                      </a:ext>
                    </a:extLst>
                  </pic:spPr>
                </pic:pic>
              </a:graphicData>
            </a:graphic>
          </wp:inline>
        </w:drawing>
      </w:r>
    </w:p>
    <w:p w14:paraId="635FE384" w14:textId="77777777" w:rsidR="009E7795" w:rsidRPr="00D97C9A" w:rsidRDefault="009E7519" w:rsidP="009E7795">
      <w:pPr>
        <w:ind w:firstLine="0"/>
        <w:jc w:val="center"/>
      </w:pPr>
      <w:r>
        <w:rPr>
          <w:noProof/>
          <w:lang w:eastAsia="es-AR"/>
        </w:rPr>
        <mc:AlternateContent>
          <mc:Choice Requires="wps">
            <w:drawing>
              <wp:anchor distT="45720" distB="45720" distL="114300" distR="114300" simplePos="0" relativeHeight="251659264" behindDoc="0" locked="0" layoutInCell="1" allowOverlap="1" wp14:anchorId="7C742C71" wp14:editId="0FD9EAE2">
                <wp:simplePos x="0" y="0"/>
                <wp:positionH relativeFrom="column">
                  <wp:posOffset>501015</wp:posOffset>
                </wp:positionH>
                <wp:positionV relativeFrom="paragraph">
                  <wp:posOffset>182880</wp:posOffset>
                </wp:positionV>
                <wp:extent cx="1181100" cy="1404620"/>
                <wp:effectExtent l="0" t="0" r="19050" b="2540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solidFill>
                          <a:srgbClr val="FFFFFF"/>
                        </a:solidFill>
                        <a:ln w="9525">
                          <a:solidFill>
                            <a:srgbClr val="000000"/>
                          </a:solidFill>
                          <a:miter lim="800000"/>
                          <a:headEnd/>
                          <a:tailEnd/>
                        </a:ln>
                      </wps:spPr>
                      <wps:txbx>
                        <w:txbxContent>
                          <w:p w14:paraId="77F60963" w14:textId="77777777" w:rsidR="009917CC" w:rsidRDefault="009917CC" w:rsidP="009E7519">
                            <w:pPr>
                              <w:spacing w:before="0" w:after="0"/>
                              <w:ind w:firstLine="0"/>
                              <w:jc w:val="center"/>
                            </w:pPr>
                            <w:r>
                              <w:t>Corte 3D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742C71" id="_x0000_s1027" type="#_x0000_t202" style="position:absolute;left:0;text-align:left;margin-left:39.45pt;margin-top:14.4pt;width:9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">
                <v:textbox style="mso-fit-shape-to-text:t">
                  <w:txbxContent>
                    <w:p w14:paraId="77F60963" w14:textId="77777777" w:rsidR="009917CC" w:rsidRDefault="009917CC" w:rsidP="009E7519">
                      <w:pPr>
                        <w:spacing w:before="0" w:after="0"/>
                        <w:ind w:firstLine="0"/>
                        <w:jc w:val="center"/>
                      </w:pPr>
                      <w:r>
                        <w:t>Corte 3D</w:t>
                      </w:r>
                    </w:p>
                  </w:txbxContent>
                </v:textbox>
              </v:shape>
            </w:pict>
          </mc:Fallback>
        </mc:AlternateContent>
      </w:r>
      <w:r w:rsidR="009E7795" w:rsidRPr="00F910B2">
        <w:rPr>
          <w:rFonts w:eastAsia="Times New Roman" w:cs="Arial"/>
          <w:noProof/>
          <w:color w:val="000000"/>
          <w:lang w:eastAsia="es-AR"/>
        </w:rPr>
        <w:drawing>
          <wp:inline distT="0" distB="0" distL="0" distR="0" wp14:anchorId="36148F15" wp14:editId="4DC1EE32">
            <wp:extent cx="4933950" cy="2650521"/>
            <wp:effectExtent l="0" t="0" r="0" b="0"/>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30000"/>
                              </a14:imgEffect>
                              <a14:imgEffect>
                                <a14:brightnessContrast bright="10000"/>
                              </a14:imgEffect>
                            </a14:imgLayer>
                          </a14:imgProps>
                        </a:ext>
                      </a:extLst>
                    </a:blip>
                    <a:srcRect t="7978"/>
                    <a:stretch/>
                  </pic:blipFill>
                  <pic:spPr bwMode="auto">
                    <a:xfrm>
                      <a:off x="0" y="0"/>
                      <a:ext cx="4947189" cy="2657633"/>
                    </a:xfrm>
                    <a:prstGeom prst="rect">
                      <a:avLst/>
                    </a:prstGeom>
                    <a:noFill/>
                    <a:ln>
                      <a:noFill/>
                    </a:ln>
                    <a:extLst>
                      <a:ext uri="{53640926-AAD7-44D8-BBD7-CCE9431645EC}">
                        <a14:shadowObscured xmlns:a14="http://schemas.microsoft.com/office/drawing/2010/main"/>
                      </a:ext>
                    </a:extLst>
                  </pic:spPr>
                </pic:pic>
              </a:graphicData>
            </a:graphic>
          </wp:inline>
        </w:drawing>
      </w:r>
    </w:p>
    <w:p w14:paraId="70A8308B" w14:textId="77777777" w:rsidR="00204024" w:rsidRDefault="009E7519" w:rsidP="0030073C">
      <w:pPr>
        <w:jc w:val="center"/>
      </w:pPr>
      <w:r>
        <w:rPr>
          <w:noProof/>
          <w:lang w:eastAsia="es-AR"/>
        </w:rPr>
        <mc:AlternateContent>
          <mc:Choice Requires="wps">
            <w:drawing>
              <wp:anchor distT="45720" distB="45720" distL="114300" distR="114300" simplePos="0" relativeHeight="251663360" behindDoc="0" locked="0" layoutInCell="1" allowOverlap="1" wp14:anchorId="23DBDEA4" wp14:editId="44F8F153">
                <wp:simplePos x="0" y="0"/>
                <wp:positionH relativeFrom="column">
                  <wp:posOffset>3234055</wp:posOffset>
                </wp:positionH>
                <wp:positionV relativeFrom="paragraph">
                  <wp:posOffset>89535</wp:posOffset>
                </wp:positionV>
                <wp:extent cx="1323975" cy="1404620"/>
                <wp:effectExtent l="0" t="0" r="28575" b="2540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4620"/>
                        </a:xfrm>
                        <a:prstGeom prst="rect">
                          <a:avLst/>
                        </a:prstGeom>
                        <a:solidFill>
                          <a:srgbClr val="FFFFFF"/>
                        </a:solidFill>
                        <a:ln w="9525">
                          <a:solidFill>
                            <a:srgbClr val="000000"/>
                          </a:solidFill>
                          <a:miter lim="800000"/>
                          <a:headEnd/>
                          <a:tailEnd/>
                        </a:ln>
                      </wps:spPr>
                      <wps:txbx>
                        <w:txbxContent>
                          <w:p w14:paraId="217E35AE" w14:textId="77777777" w:rsidR="009917CC" w:rsidRDefault="009917CC" w:rsidP="009E7519">
                            <w:pPr>
                              <w:spacing w:before="0" w:after="0"/>
                              <w:ind w:firstLine="0"/>
                              <w:jc w:val="center"/>
                            </w:pPr>
                            <w:r>
                              <w:t>Corte transversal al eje de la presa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DBDEA4" id="_x0000_s1028" type="#_x0000_t202" style="position:absolute;left:0;text-align:left;margin-left:254.65pt;margin-top:7.05pt;width:104.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">
                <v:textbox style="mso-fit-shape-to-text:t">
                  <w:txbxContent>
                    <w:p w14:paraId="217E35AE" w14:textId="77777777" w:rsidR="009917CC" w:rsidRDefault="009917CC" w:rsidP="009E7519">
                      <w:pPr>
                        <w:spacing w:before="0" w:after="0"/>
                        <w:ind w:firstLine="0"/>
                        <w:jc w:val="center"/>
                      </w:pPr>
                      <w:r>
                        <w:t>Corte transversal al eje de la presa</w:t>
                      </w:r>
                    </w:p>
                  </w:txbxContent>
                </v:textbox>
              </v:shape>
            </w:pict>
          </mc:Fallback>
        </mc:AlternateContent>
      </w:r>
      <w:r>
        <w:rPr>
          <w:noProof/>
          <w:lang w:eastAsia="es-AR"/>
        </w:rPr>
        <w:drawing>
          <wp:inline distT="0" distB="0" distL="0" distR="0" wp14:anchorId="1D4EDC63" wp14:editId="756996A2">
            <wp:extent cx="3714750" cy="26860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7028" cy="2723851"/>
                    </a:xfrm>
                    <a:prstGeom prst="rect">
                      <a:avLst/>
                    </a:prstGeom>
                    <a:noFill/>
                    <a:ln>
                      <a:noFill/>
                    </a:ln>
                  </pic:spPr>
                </pic:pic>
              </a:graphicData>
            </a:graphic>
          </wp:inline>
        </w:drawing>
      </w:r>
    </w:p>
    <w:p w14:paraId="7F5B436C" w14:textId="77777777" w:rsidR="00546750" w:rsidRDefault="00546750" w:rsidP="00546750">
      <w:pPr>
        <w:pStyle w:val="Ttulo3"/>
      </w:pPr>
      <w:bookmarkStart w:id="8" w:name="_Toc528885315"/>
      <w:r w:rsidRPr="00D36C48">
        <w:lastRenderedPageBreak/>
        <w:sym w:font="Wingdings" w:char="F0E0"/>
      </w:r>
      <w:r>
        <w:t xml:space="preserve"> Centrales alejadas del cuerpo de la presa</w:t>
      </w:r>
      <w:bookmarkEnd w:id="8"/>
    </w:p>
    <w:p w14:paraId="6B367B0C" w14:textId="77777777" w:rsidR="00546750" w:rsidRPr="00546750" w:rsidRDefault="00546750" w:rsidP="00546750">
      <w:r>
        <w:t>P</w:t>
      </w:r>
      <w:r w:rsidRPr="00546750">
        <w:t>or presentarse la presa en un terreno con una topografía de montaña o de gran pendiente</w:t>
      </w:r>
      <w:r>
        <w:t>,</w:t>
      </w:r>
      <w:r w:rsidRPr="00546750">
        <w:t xml:space="preserve"> </w:t>
      </w:r>
      <w:r>
        <w:t>conviene económicamente alejar la central del pie de presa para ganar salto</w:t>
      </w:r>
      <w:r w:rsidRPr="00546750">
        <w:t xml:space="preserve">. </w:t>
      </w:r>
    </w:p>
    <w:p w14:paraId="241B5C18" w14:textId="77777777" w:rsidR="0030073C" w:rsidRDefault="00546750" w:rsidP="00546750">
      <w:pPr>
        <w:jc w:val="center"/>
      </w:pPr>
      <w:r>
        <w:rPr>
          <w:noProof/>
          <w:lang w:eastAsia="es-AR"/>
        </w:rPr>
        <w:drawing>
          <wp:inline distT="0" distB="0" distL="0" distR="0" wp14:anchorId="6EC4A86E" wp14:editId="097E6D3D">
            <wp:extent cx="4467225" cy="322860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0296" cy="3230821"/>
                    </a:xfrm>
                    <a:prstGeom prst="rect">
                      <a:avLst/>
                    </a:prstGeom>
                    <a:noFill/>
                    <a:ln>
                      <a:noFill/>
                    </a:ln>
                  </pic:spPr>
                </pic:pic>
              </a:graphicData>
            </a:graphic>
          </wp:inline>
        </w:drawing>
      </w:r>
    </w:p>
    <w:p w14:paraId="48A8CB60" w14:textId="77777777" w:rsidR="005F0BBE" w:rsidRPr="005F0BBE" w:rsidRDefault="005F0BBE" w:rsidP="00546750">
      <w:pPr>
        <w:jc w:val="center"/>
        <w:rPr>
          <w:sz w:val="20"/>
        </w:rPr>
      </w:pPr>
      <w:r w:rsidRPr="005F0BBE">
        <w:rPr>
          <w:sz w:val="20"/>
        </w:rPr>
        <w:t>PLANTA</w:t>
      </w:r>
    </w:p>
    <w:p w14:paraId="0E8F06BB" w14:textId="77777777" w:rsidR="00546750" w:rsidRDefault="00546750" w:rsidP="00546750">
      <w:pPr>
        <w:jc w:val="center"/>
      </w:pPr>
      <w:r>
        <w:rPr>
          <w:noProof/>
          <w:lang w:eastAsia="es-AR"/>
        </w:rPr>
        <w:drawing>
          <wp:inline distT="0" distB="0" distL="0" distR="0" wp14:anchorId="52317894" wp14:editId="4EEBA12D">
            <wp:extent cx="4810025" cy="14954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1960" cy="1517789"/>
                    </a:xfrm>
                    <a:prstGeom prst="rect">
                      <a:avLst/>
                    </a:prstGeom>
                    <a:noFill/>
                    <a:ln>
                      <a:noFill/>
                    </a:ln>
                  </pic:spPr>
                </pic:pic>
              </a:graphicData>
            </a:graphic>
          </wp:inline>
        </w:drawing>
      </w:r>
    </w:p>
    <w:p w14:paraId="2001FA25" w14:textId="77777777" w:rsidR="005F0BBE" w:rsidRPr="005F0BBE" w:rsidRDefault="005F0BBE" w:rsidP="00546750">
      <w:pPr>
        <w:jc w:val="center"/>
        <w:rPr>
          <w:sz w:val="20"/>
        </w:rPr>
      </w:pPr>
      <w:r w:rsidRPr="005F0BBE">
        <w:rPr>
          <w:sz w:val="20"/>
        </w:rPr>
        <w:t>CORTE TRANSVERSAL</w:t>
      </w:r>
    </w:p>
    <w:p w14:paraId="06E6187D" w14:textId="77777777" w:rsidR="00546750" w:rsidRDefault="00546750" w:rsidP="00546750"/>
    <w:p w14:paraId="44462BFB" w14:textId="77777777" w:rsidR="0014748A" w:rsidRDefault="0014748A" w:rsidP="00546750"/>
    <w:p w14:paraId="53121B57" w14:textId="77777777" w:rsidR="0014748A" w:rsidRDefault="0014748A" w:rsidP="00546750"/>
    <w:p w14:paraId="78AFCCAB" w14:textId="77777777" w:rsidR="0014748A" w:rsidRDefault="0014748A" w:rsidP="00546750"/>
    <w:p w14:paraId="0B4BA3D3" w14:textId="77777777" w:rsidR="0014748A" w:rsidRDefault="0014748A" w:rsidP="00546750"/>
    <w:p w14:paraId="6FD8981C" w14:textId="77777777" w:rsidR="0014748A" w:rsidRDefault="0014748A" w:rsidP="00546750"/>
    <w:p w14:paraId="63506ECB" w14:textId="77777777" w:rsidR="0014748A" w:rsidRDefault="0014748A" w:rsidP="00546750"/>
    <w:p w14:paraId="1FB74F12" w14:textId="77777777" w:rsidR="0014748A" w:rsidRDefault="0014748A" w:rsidP="00546750"/>
    <w:p w14:paraId="5661198A" w14:textId="77777777" w:rsidR="0014748A" w:rsidRDefault="0014748A" w:rsidP="00546750"/>
    <w:p w14:paraId="661D9F38" w14:textId="77777777" w:rsidR="0014748A" w:rsidRDefault="0014748A" w:rsidP="00546750"/>
    <w:p w14:paraId="19720A40" w14:textId="77777777" w:rsidR="00872C45" w:rsidRDefault="00D36C24" w:rsidP="00D40BC5">
      <w:pPr>
        <w:pStyle w:val="Ttulo1"/>
      </w:pPr>
      <w:bookmarkStart w:id="9" w:name="_Toc528885316"/>
      <w:r>
        <w:lastRenderedPageBreak/>
        <w:t xml:space="preserve">4. </w:t>
      </w:r>
      <w:r w:rsidR="00872C45" w:rsidRPr="00D36C24">
        <w:t>Esquemas según desnivel y caudal</w:t>
      </w:r>
      <w:bookmarkEnd w:id="9"/>
    </w:p>
    <w:p w14:paraId="47000A19" w14:textId="77777777" w:rsidR="00872C45" w:rsidRDefault="00BC5F02" w:rsidP="00BC5F02">
      <w:pPr>
        <w:pStyle w:val="Ttulo2"/>
      </w:pPr>
      <w:bookmarkStart w:id="10" w:name="_Toc528885317"/>
      <w:r>
        <w:t xml:space="preserve">4.a) </w:t>
      </w:r>
      <w:r w:rsidR="00872C45">
        <w:t>Central de alto caudal y bajo desnivel</w:t>
      </w:r>
      <w:bookmarkEnd w:id="10"/>
    </w:p>
    <w:p w14:paraId="67903A8B" w14:textId="77777777" w:rsidR="0014748A" w:rsidRDefault="00872C45" w:rsidP="00546750">
      <w:pPr>
        <w:rPr>
          <w:lang w:val="es-ES"/>
        </w:rPr>
      </w:pPr>
      <w:r w:rsidRPr="00872C45">
        <w:rPr>
          <w:lang w:val="es-ES"/>
        </w:rPr>
        <w:t>La presa comprende en su misma es</w:t>
      </w:r>
      <w:r w:rsidR="0014748A">
        <w:rPr>
          <w:lang w:val="es-ES"/>
        </w:rPr>
        <w:t>tructura a la casa de máquinas.</w:t>
      </w:r>
    </w:p>
    <w:p w14:paraId="2322E20E" w14:textId="77777777" w:rsidR="0014748A" w:rsidRDefault="0014748A" w:rsidP="00546750">
      <w:pPr>
        <w:rPr>
          <w:lang w:val="es-ES"/>
        </w:rPr>
      </w:pPr>
      <w:r>
        <w:rPr>
          <w:lang w:val="es-ES"/>
        </w:rPr>
        <w:t>L</w:t>
      </w:r>
      <w:r w:rsidR="00872C45" w:rsidRPr="00872C45">
        <w:rPr>
          <w:lang w:val="es-ES"/>
        </w:rPr>
        <w:t>a disposición es compacta, y la entrada de agua a la turbina se hace por medio de una cámar</w:t>
      </w:r>
      <w:r>
        <w:rPr>
          <w:lang w:val="es-ES"/>
        </w:rPr>
        <w:t>a construida en la misma presa.</w:t>
      </w:r>
    </w:p>
    <w:p w14:paraId="0C46FAB9" w14:textId="77777777" w:rsidR="00872C45" w:rsidRDefault="00872C45" w:rsidP="00546750">
      <w:pPr>
        <w:rPr>
          <w:lang w:val="es-ES"/>
        </w:rPr>
      </w:pPr>
      <w:r w:rsidRPr="00872C45">
        <w:rPr>
          <w:lang w:val="es-ES"/>
        </w:rPr>
        <w:t>Las compuertas de entrada y salida se emplean para poder dejar sin agua la zona de las máquinas en caso de reparación o desmontajes.</w:t>
      </w:r>
    </w:p>
    <w:p w14:paraId="1A0D3133" w14:textId="77777777" w:rsidR="0014748A" w:rsidRDefault="0014748A" w:rsidP="00546750">
      <w:pPr>
        <w:rPr>
          <w:lang w:val="es-ES"/>
        </w:rPr>
      </w:pPr>
    </w:p>
    <w:p w14:paraId="07252887" w14:textId="77777777" w:rsidR="009E79D3" w:rsidRDefault="00985C35" w:rsidP="00985C35">
      <w:pPr>
        <w:ind w:firstLine="0"/>
        <w:jc w:val="center"/>
        <w:rPr>
          <w:lang w:val="es-ES"/>
        </w:rPr>
      </w:pPr>
      <w:r w:rsidRPr="00F910B2">
        <w:rPr>
          <w:rFonts w:eastAsia="Times New Roman" w:cs="Arial"/>
          <w:noProof/>
          <w:color w:val="000000"/>
          <w:lang w:eastAsia="es-AR"/>
        </w:rPr>
        <w:drawing>
          <wp:inline distT="0" distB="0" distL="0" distR="0" wp14:anchorId="40932C44" wp14:editId="6915FC46">
            <wp:extent cx="3960000" cy="3468511"/>
            <wp:effectExtent l="0" t="0" r="2540" b="0"/>
            <wp:docPr id="39" name="Imagen 39" descr="centralhidro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idro026"/>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30000"/>
                              </a14:imgEffect>
                              <a14:imgEffect>
                                <a14:brightnessContrast bright="20000" contrast="20000"/>
                              </a14:imgEffect>
                            </a14:imgLayer>
                          </a14:imgProps>
                        </a:ext>
                      </a:extLst>
                    </a:blip>
                    <a:srcRect/>
                    <a:stretch>
                      <a:fillRect/>
                    </a:stretch>
                  </pic:blipFill>
                  <pic:spPr bwMode="auto">
                    <a:xfrm>
                      <a:off x="0" y="0"/>
                      <a:ext cx="3960000" cy="3468511"/>
                    </a:xfrm>
                    <a:prstGeom prst="rect">
                      <a:avLst/>
                    </a:prstGeom>
                    <a:noFill/>
                    <a:ln w="9525">
                      <a:noFill/>
                      <a:miter lim="800000"/>
                      <a:headEnd/>
                      <a:tailEnd/>
                    </a:ln>
                  </pic:spPr>
                </pic:pic>
              </a:graphicData>
            </a:graphic>
          </wp:inline>
        </w:drawing>
      </w:r>
      <w:r w:rsidRPr="00985C35">
        <w:rPr>
          <w:noProof/>
          <w:lang w:eastAsia="es-AR"/>
        </w:rPr>
        <mc:AlternateContent>
          <mc:Choice Requires="wps">
            <w:drawing>
              <wp:inline distT="0" distB="0" distL="0" distR="0" wp14:anchorId="0B7C05E4" wp14:editId="2FFAA3FE">
                <wp:extent cx="1876425" cy="1404620"/>
                <wp:effectExtent l="0" t="0" r="28575" b="19685"/>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4620"/>
                        </a:xfrm>
                        <a:prstGeom prst="rect">
                          <a:avLst/>
                        </a:prstGeom>
                        <a:solidFill>
                          <a:srgbClr val="FFFFFF"/>
                        </a:solidFill>
                        <a:ln w="9525">
                          <a:solidFill>
                            <a:srgbClr val="000000"/>
                          </a:solidFill>
                          <a:miter lim="800000"/>
                          <a:headEnd/>
                          <a:tailEnd/>
                        </a:ln>
                      </wps:spPr>
                      <wps:txbx>
                        <w:txbxContent>
                          <w:p w14:paraId="3E105A27" w14:textId="77777777"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1.</w:t>
                            </w:r>
                            <w:r>
                              <w:rPr>
                                <w:rFonts w:eastAsia="Times New Roman" w:cs="Arial"/>
                                <w:color w:val="000000"/>
                                <w:sz w:val="18"/>
                                <w:lang w:val="es-ES_tradnl" w:eastAsia="es-ES_tradnl"/>
                              </w:rPr>
                              <w:t xml:space="preserve"> Embalse</w:t>
                            </w:r>
                          </w:p>
                          <w:p w14:paraId="145F61FD" w14:textId="77777777"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2</w:t>
                            </w:r>
                            <w:r>
                              <w:rPr>
                                <w:rFonts w:eastAsia="Times New Roman" w:cs="Arial"/>
                                <w:color w:val="000000"/>
                                <w:sz w:val="18"/>
                                <w:lang w:val="es-ES_tradnl" w:eastAsia="es-ES_tradnl"/>
                              </w:rPr>
                              <w:t>. Presa de contención</w:t>
                            </w:r>
                          </w:p>
                          <w:p w14:paraId="2A3EECE5" w14:textId="77777777"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3</w:t>
                            </w:r>
                            <w:r w:rsidRPr="00985C35">
                              <w:rPr>
                                <w:rFonts w:eastAsia="Times New Roman" w:cs="Arial"/>
                                <w:color w:val="000000"/>
                                <w:sz w:val="18"/>
                                <w:lang w:val="es-ES_tradnl" w:eastAsia="es-ES_tradnl"/>
                              </w:rPr>
                              <w:t xml:space="preserve">. </w:t>
                            </w:r>
                            <w:r>
                              <w:rPr>
                                <w:rFonts w:eastAsia="Times New Roman" w:cs="Arial"/>
                                <w:color w:val="000000"/>
                                <w:sz w:val="18"/>
                                <w:lang w:val="es-ES_tradnl" w:eastAsia="es-ES_tradnl"/>
                              </w:rPr>
                              <w:t>Obra de toma</w:t>
                            </w:r>
                          </w:p>
                          <w:p w14:paraId="4B12D9B1" w14:textId="77777777"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4.</w:t>
                            </w:r>
                            <w:r>
                              <w:rPr>
                                <w:rFonts w:eastAsia="Times New Roman" w:cs="Arial"/>
                                <w:color w:val="000000"/>
                                <w:sz w:val="18"/>
                                <w:lang w:val="es-ES_tradnl" w:eastAsia="es-ES_tradnl"/>
                              </w:rPr>
                              <w:t xml:space="preserve"> Conducto de entrada del agua</w:t>
                            </w:r>
                          </w:p>
                          <w:p w14:paraId="2D364699" w14:textId="77777777"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5.</w:t>
                            </w:r>
                            <w:r w:rsidRPr="00985C35">
                              <w:rPr>
                                <w:rFonts w:eastAsia="Times New Roman" w:cs="Arial"/>
                                <w:color w:val="000000"/>
                                <w:sz w:val="18"/>
                                <w:lang w:val="es-ES_tradnl" w:eastAsia="es-ES_tradnl"/>
                              </w:rPr>
                              <w:t xml:space="preserve"> Compuertas planas de</w:t>
                            </w:r>
                            <w:r>
                              <w:rPr>
                                <w:rFonts w:eastAsia="Times New Roman" w:cs="Arial"/>
                                <w:color w:val="000000"/>
                                <w:sz w:val="18"/>
                                <w:lang w:val="es-ES_tradnl" w:eastAsia="es-ES_tradnl"/>
                              </w:rPr>
                              <w:t xml:space="preserve"> entrada, en posición "izadas"</w:t>
                            </w:r>
                          </w:p>
                          <w:p w14:paraId="163F399F" w14:textId="77777777"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6.</w:t>
                            </w:r>
                            <w:r>
                              <w:rPr>
                                <w:rFonts w:eastAsia="Times New Roman" w:cs="Arial"/>
                                <w:color w:val="000000"/>
                                <w:sz w:val="18"/>
                                <w:lang w:val="es-ES_tradnl" w:eastAsia="es-ES_tradnl"/>
                              </w:rPr>
                              <w:t xml:space="preserve"> Turbina hidráulica</w:t>
                            </w:r>
                          </w:p>
                          <w:p w14:paraId="12923AAB" w14:textId="77777777"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7.</w:t>
                            </w:r>
                            <w:r>
                              <w:rPr>
                                <w:rFonts w:eastAsia="Times New Roman" w:cs="Arial"/>
                                <w:color w:val="000000"/>
                                <w:sz w:val="18"/>
                                <w:lang w:val="es-ES_tradnl" w:eastAsia="es-ES_tradnl"/>
                              </w:rPr>
                              <w:t xml:space="preserve"> Alternador</w:t>
                            </w:r>
                          </w:p>
                          <w:p w14:paraId="0EE1648D" w14:textId="77777777"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8</w:t>
                            </w:r>
                            <w:r w:rsidRPr="00985C35">
                              <w:rPr>
                                <w:rFonts w:eastAsia="Times New Roman" w:cs="Arial"/>
                                <w:color w:val="000000"/>
                                <w:sz w:val="18"/>
                                <w:lang w:val="es-ES_tradnl" w:eastAsia="es-ES_tradnl"/>
                              </w:rPr>
                              <w:t>. Directrices para regulación de la entra</w:t>
                            </w:r>
                            <w:r>
                              <w:rPr>
                                <w:rFonts w:eastAsia="Times New Roman" w:cs="Arial"/>
                                <w:color w:val="000000"/>
                                <w:sz w:val="18"/>
                                <w:lang w:val="es-ES_tradnl" w:eastAsia="es-ES_tradnl"/>
                              </w:rPr>
                              <w:t>da de agua a turbina</w:t>
                            </w:r>
                          </w:p>
                          <w:p w14:paraId="77DB3210" w14:textId="77777777"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9.</w:t>
                            </w:r>
                            <w:r>
                              <w:rPr>
                                <w:rFonts w:eastAsia="Times New Roman" w:cs="Arial"/>
                                <w:color w:val="000000"/>
                                <w:sz w:val="18"/>
                                <w:lang w:val="es-ES_tradnl" w:eastAsia="es-ES_tradnl"/>
                              </w:rPr>
                              <w:t xml:space="preserve"> Puente grúa de la sala de máquinas</w:t>
                            </w:r>
                          </w:p>
                          <w:p w14:paraId="2F1C7C89" w14:textId="77777777"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10.</w:t>
                            </w:r>
                            <w:r w:rsidRPr="00985C35">
                              <w:rPr>
                                <w:rFonts w:eastAsia="Times New Roman" w:cs="Arial"/>
                                <w:color w:val="000000"/>
                                <w:sz w:val="18"/>
                                <w:lang w:val="es-ES_tradnl" w:eastAsia="es-ES_tradnl"/>
                              </w:rPr>
                              <w:t xml:space="preserve"> Salid</w:t>
                            </w:r>
                            <w:r>
                              <w:rPr>
                                <w:rFonts w:eastAsia="Times New Roman" w:cs="Arial"/>
                                <w:color w:val="000000"/>
                                <w:sz w:val="18"/>
                                <w:lang w:val="es-ES_tradnl" w:eastAsia="es-ES_tradnl"/>
                              </w:rPr>
                              <w:t>a de agua (tubo de aspiración)</w:t>
                            </w:r>
                          </w:p>
                          <w:p w14:paraId="72E25CD2" w14:textId="77777777"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11.</w:t>
                            </w:r>
                            <w:r w:rsidRPr="00985C35">
                              <w:rPr>
                                <w:rFonts w:eastAsia="Times New Roman" w:cs="Arial"/>
                                <w:color w:val="000000"/>
                                <w:sz w:val="18"/>
                                <w:lang w:val="es-ES_tradnl" w:eastAsia="es-ES_tradnl"/>
                              </w:rPr>
                              <w:t xml:space="preserve"> Compuertas planas d</w:t>
                            </w:r>
                            <w:r>
                              <w:rPr>
                                <w:rFonts w:eastAsia="Times New Roman" w:cs="Arial"/>
                                <w:color w:val="000000"/>
                                <w:sz w:val="18"/>
                                <w:lang w:val="es-ES_tradnl" w:eastAsia="es-ES_tradnl"/>
                              </w:rPr>
                              <w:t>e salida, en posición "izadas"</w:t>
                            </w:r>
                          </w:p>
                          <w:p w14:paraId="710FE84F" w14:textId="77777777"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12.</w:t>
                            </w:r>
                            <w:r w:rsidRPr="00985C35">
                              <w:rPr>
                                <w:rFonts w:eastAsia="Times New Roman" w:cs="Arial"/>
                                <w:color w:val="000000"/>
                                <w:sz w:val="18"/>
                                <w:lang w:val="es-ES_tradnl" w:eastAsia="es-ES_tradnl"/>
                              </w:rPr>
                              <w:t xml:space="preserve">  Puente grúa para </w:t>
                            </w:r>
                            <w:r>
                              <w:rPr>
                                <w:rFonts w:eastAsia="Times New Roman" w:cs="Arial"/>
                                <w:color w:val="000000"/>
                                <w:sz w:val="18"/>
                                <w:lang w:val="es-ES_tradnl" w:eastAsia="es-ES_tradnl"/>
                              </w:rPr>
                              <w:t>maniobrar compuertas de salida</w:t>
                            </w:r>
                          </w:p>
                          <w:p w14:paraId="0A502101" w14:textId="77777777" w:rsidR="009917CC" w:rsidRPr="00985C35" w:rsidRDefault="009917CC" w:rsidP="00985C35">
                            <w:pPr>
                              <w:spacing w:before="0" w:after="0"/>
                              <w:ind w:firstLine="0"/>
                              <w:jc w:val="left"/>
                              <w:rPr>
                                <w:sz w:val="18"/>
                              </w:rPr>
                            </w:pPr>
                            <w:r w:rsidRPr="00985C35">
                              <w:rPr>
                                <w:rFonts w:eastAsia="Times New Roman" w:cs="Arial"/>
                                <w:b/>
                                <w:color w:val="000000"/>
                                <w:sz w:val="18"/>
                                <w:lang w:val="es-ES_tradnl" w:eastAsia="es-ES_tradnl"/>
                              </w:rPr>
                              <w:t>13.</w:t>
                            </w:r>
                            <w:r w:rsidRPr="00985C35">
                              <w:rPr>
                                <w:rFonts w:eastAsia="Times New Roman" w:cs="Arial"/>
                                <w:color w:val="000000"/>
                                <w:sz w:val="18"/>
                                <w:lang w:val="es-ES_tradnl" w:eastAsia="es-ES_tradnl"/>
                              </w:rPr>
                              <w:t xml:space="preserve"> Puente grúa para maniobrar compuertas de entrada.</w:t>
                            </w:r>
                          </w:p>
                        </w:txbxContent>
                      </wps:txbx>
                      <wps:bodyPr rot="0" vert="horz" wrap="square" lIns="91440" tIns="45720" rIns="91440" bIns="45720" anchor="t" anchorCtr="0">
                        <a:spAutoFit/>
                      </wps:bodyPr>
                    </wps:wsp>
                  </a:graphicData>
                </a:graphic>
              </wp:inline>
            </w:drawing>
          </mc:Choice>
          <mc:Fallback>
            <w:pict>
              <v:shape w14:anchorId="0B7C05E4" id="Cuadro de texto 2" o:spid="_x0000_s1029" type="#_x0000_t202" style="width:147.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">
                <v:textbox style="mso-fit-shape-to-text:t">
                  <w:txbxContent>
                    <w:p w14:paraId="3E105A27" w14:textId="77777777"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1.</w:t>
                      </w:r>
                      <w:r>
                        <w:rPr>
                          <w:rFonts w:eastAsia="Times New Roman" w:cs="Arial"/>
                          <w:color w:val="000000"/>
                          <w:sz w:val="18"/>
                          <w:lang w:val="es-ES_tradnl" w:eastAsia="es-ES_tradnl"/>
                        </w:rPr>
                        <w:t xml:space="preserve"> Embalse</w:t>
                      </w:r>
                    </w:p>
                    <w:p w14:paraId="145F61FD" w14:textId="77777777"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2</w:t>
                      </w:r>
                      <w:r>
                        <w:rPr>
                          <w:rFonts w:eastAsia="Times New Roman" w:cs="Arial"/>
                          <w:color w:val="000000"/>
                          <w:sz w:val="18"/>
                          <w:lang w:val="es-ES_tradnl" w:eastAsia="es-ES_tradnl"/>
                        </w:rPr>
                        <w:t>. Presa de contención</w:t>
                      </w:r>
                    </w:p>
                    <w:p w14:paraId="2A3EECE5" w14:textId="77777777"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3</w:t>
                      </w:r>
                      <w:r w:rsidRPr="00985C35">
                        <w:rPr>
                          <w:rFonts w:eastAsia="Times New Roman" w:cs="Arial"/>
                          <w:color w:val="000000"/>
                          <w:sz w:val="18"/>
                          <w:lang w:val="es-ES_tradnl" w:eastAsia="es-ES_tradnl"/>
                        </w:rPr>
                        <w:t xml:space="preserve">. </w:t>
                      </w:r>
                      <w:r>
                        <w:rPr>
                          <w:rFonts w:eastAsia="Times New Roman" w:cs="Arial"/>
                          <w:color w:val="000000"/>
                          <w:sz w:val="18"/>
                          <w:lang w:val="es-ES_tradnl" w:eastAsia="es-ES_tradnl"/>
                        </w:rPr>
                        <w:t>Obra de toma</w:t>
                      </w:r>
                    </w:p>
                    <w:p w14:paraId="4B12D9B1" w14:textId="77777777"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4.</w:t>
                      </w:r>
                      <w:r>
                        <w:rPr>
                          <w:rFonts w:eastAsia="Times New Roman" w:cs="Arial"/>
                          <w:color w:val="000000"/>
                          <w:sz w:val="18"/>
                          <w:lang w:val="es-ES_tradnl" w:eastAsia="es-ES_tradnl"/>
                        </w:rPr>
                        <w:t xml:space="preserve"> Conducto de entrada del agua</w:t>
                      </w:r>
                    </w:p>
                    <w:p w14:paraId="2D364699" w14:textId="77777777"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5.</w:t>
                      </w:r>
                      <w:r w:rsidRPr="00985C35">
                        <w:rPr>
                          <w:rFonts w:eastAsia="Times New Roman" w:cs="Arial"/>
                          <w:color w:val="000000"/>
                          <w:sz w:val="18"/>
                          <w:lang w:val="es-ES_tradnl" w:eastAsia="es-ES_tradnl"/>
                        </w:rPr>
                        <w:t xml:space="preserve"> Compuertas planas de</w:t>
                      </w:r>
                      <w:r>
                        <w:rPr>
                          <w:rFonts w:eastAsia="Times New Roman" w:cs="Arial"/>
                          <w:color w:val="000000"/>
                          <w:sz w:val="18"/>
                          <w:lang w:val="es-ES_tradnl" w:eastAsia="es-ES_tradnl"/>
                        </w:rPr>
                        <w:t xml:space="preserve"> entrada, en posición "izadas"</w:t>
                      </w:r>
                    </w:p>
                    <w:p w14:paraId="163F399F" w14:textId="77777777"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6.</w:t>
                      </w:r>
                      <w:r>
                        <w:rPr>
                          <w:rFonts w:eastAsia="Times New Roman" w:cs="Arial"/>
                          <w:color w:val="000000"/>
                          <w:sz w:val="18"/>
                          <w:lang w:val="es-ES_tradnl" w:eastAsia="es-ES_tradnl"/>
                        </w:rPr>
                        <w:t xml:space="preserve"> Turbina hidráulica</w:t>
                      </w:r>
                    </w:p>
                    <w:p w14:paraId="12923AAB" w14:textId="77777777"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7.</w:t>
                      </w:r>
                      <w:r>
                        <w:rPr>
                          <w:rFonts w:eastAsia="Times New Roman" w:cs="Arial"/>
                          <w:color w:val="000000"/>
                          <w:sz w:val="18"/>
                          <w:lang w:val="es-ES_tradnl" w:eastAsia="es-ES_tradnl"/>
                        </w:rPr>
                        <w:t xml:space="preserve"> Alternador</w:t>
                      </w:r>
                    </w:p>
                    <w:p w14:paraId="0EE1648D" w14:textId="77777777"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8</w:t>
                      </w:r>
                      <w:r w:rsidRPr="00985C35">
                        <w:rPr>
                          <w:rFonts w:eastAsia="Times New Roman" w:cs="Arial"/>
                          <w:color w:val="000000"/>
                          <w:sz w:val="18"/>
                          <w:lang w:val="es-ES_tradnl" w:eastAsia="es-ES_tradnl"/>
                        </w:rPr>
                        <w:t>. Directrices para regulación de la entra</w:t>
                      </w:r>
                      <w:r>
                        <w:rPr>
                          <w:rFonts w:eastAsia="Times New Roman" w:cs="Arial"/>
                          <w:color w:val="000000"/>
                          <w:sz w:val="18"/>
                          <w:lang w:val="es-ES_tradnl" w:eastAsia="es-ES_tradnl"/>
                        </w:rPr>
                        <w:t>da de agua a turbina</w:t>
                      </w:r>
                    </w:p>
                    <w:p w14:paraId="77DB3210" w14:textId="77777777"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9.</w:t>
                      </w:r>
                      <w:r>
                        <w:rPr>
                          <w:rFonts w:eastAsia="Times New Roman" w:cs="Arial"/>
                          <w:color w:val="000000"/>
                          <w:sz w:val="18"/>
                          <w:lang w:val="es-ES_tradnl" w:eastAsia="es-ES_tradnl"/>
                        </w:rPr>
                        <w:t xml:space="preserve"> Puente grúa de la sala de máquinas</w:t>
                      </w:r>
                    </w:p>
                    <w:p w14:paraId="2F1C7C89" w14:textId="77777777"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10.</w:t>
                      </w:r>
                      <w:r w:rsidRPr="00985C35">
                        <w:rPr>
                          <w:rFonts w:eastAsia="Times New Roman" w:cs="Arial"/>
                          <w:color w:val="000000"/>
                          <w:sz w:val="18"/>
                          <w:lang w:val="es-ES_tradnl" w:eastAsia="es-ES_tradnl"/>
                        </w:rPr>
                        <w:t xml:space="preserve"> Salid</w:t>
                      </w:r>
                      <w:r>
                        <w:rPr>
                          <w:rFonts w:eastAsia="Times New Roman" w:cs="Arial"/>
                          <w:color w:val="000000"/>
                          <w:sz w:val="18"/>
                          <w:lang w:val="es-ES_tradnl" w:eastAsia="es-ES_tradnl"/>
                        </w:rPr>
                        <w:t>a de agua (tubo de aspiración)</w:t>
                      </w:r>
                    </w:p>
                    <w:p w14:paraId="72E25CD2" w14:textId="77777777"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11.</w:t>
                      </w:r>
                      <w:r w:rsidRPr="00985C35">
                        <w:rPr>
                          <w:rFonts w:eastAsia="Times New Roman" w:cs="Arial"/>
                          <w:color w:val="000000"/>
                          <w:sz w:val="18"/>
                          <w:lang w:val="es-ES_tradnl" w:eastAsia="es-ES_tradnl"/>
                        </w:rPr>
                        <w:t xml:space="preserve"> Compuertas planas d</w:t>
                      </w:r>
                      <w:r>
                        <w:rPr>
                          <w:rFonts w:eastAsia="Times New Roman" w:cs="Arial"/>
                          <w:color w:val="000000"/>
                          <w:sz w:val="18"/>
                          <w:lang w:val="es-ES_tradnl" w:eastAsia="es-ES_tradnl"/>
                        </w:rPr>
                        <w:t>e salida, en posición "izadas"</w:t>
                      </w:r>
                    </w:p>
                    <w:p w14:paraId="710FE84F" w14:textId="77777777" w:rsidR="009917CC" w:rsidRDefault="009917CC" w:rsidP="00985C35">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12.</w:t>
                      </w:r>
                      <w:r w:rsidRPr="00985C35">
                        <w:rPr>
                          <w:rFonts w:eastAsia="Times New Roman" w:cs="Arial"/>
                          <w:color w:val="000000"/>
                          <w:sz w:val="18"/>
                          <w:lang w:val="es-ES_tradnl" w:eastAsia="es-ES_tradnl"/>
                        </w:rPr>
                        <w:t xml:space="preserve">  Puente grúa para </w:t>
                      </w:r>
                      <w:r>
                        <w:rPr>
                          <w:rFonts w:eastAsia="Times New Roman" w:cs="Arial"/>
                          <w:color w:val="000000"/>
                          <w:sz w:val="18"/>
                          <w:lang w:val="es-ES_tradnl" w:eastAsia="es-ES_tradnl"/>
                        </w:rPr>
                        <w:t>maniobrar compuertas de salida</w:t>
                      </w:r>
                    </w:p>
                    <w:p w14:paraId="0A502101" w14:textId="77777777" w:rsidR="009917CC" w:rsidRPr="00985C35" w:rsidRDefault="009917CC" w:rsidP="00985C35">
                      <w:pPr>
                        <w:spacing w:before="0" w:after="0"/>
                        <w:ind w:firstLine="0"/>
                        <w:jc w:val="left"/>
                        <w:rPr>
                          <w:sz w:val="18"/>
                        </w:rPr>
                      </w:pPr>
                      <w:r w:rsidRPr="00985C35">
                        <w:rPr>
                          <w:rFonts w:eastAsia="Times New Roman" w:cs="Arial"/>
                          <w:b/>
                          <w:color w:val="000000"/>
                          <w:sz w:val="18"/>
                          <w:lang w:val="es-ES_tradnl" w:eastAsia="es-ES_tradnl"/>
                        </w:rPr>
                        <w:t>13.</w:t>
                      </w:r>
                      <w:r w:rsidRPr="00985C35">
                        <w:rPr>
                          <w:rFonts w:eastAsia="Times New Roman" w:cs="Arial"/>
                          <w:color w:val="000000"/>
                          <w:sz w:val="18"/>
                          <w:lang w:val="es-ES_tradnl" w:eastAsia="es-ES_tradnl"/>
                        </w:rPr>
                        <w:t xml:space="preserve"> Puente grúa para maniobrar compuertas de entrada.</w:t>
                      </w:r>
                    </w:p>
                  </w:txbxContent>
                </v:textbox>
                <w10:anchorlock/>
              </v:shape>
            </w:pict>
          </mc:Fallback>
        </mc:AlternateContent>
      </w:r>
    </w:p>
    <w:p w14:paraId="379082F5" w14:textId="77777777" w:rsidR="009E79D3" w:rsidRDefault="009E79D3" w:rsidP="00546750">
      <w:pPr>
        <w:rPr>
          <w:lang w:val="es-ES"/>
        </w:rPr>
      </w:pPr>
    </w:p>
    <w:p w14:paraId="3DFCC885" w14:textId="77777777" w:rsidR="0014748A" w:rsidRDefault="0014748A" w:rsidP="00546750">
      <w:pPr>
        <w:rPr>
          <w:lang w:val="es-ES"/>
        </w:rPr>
      </w:pPr>
    </w:p>
    <w:p w14:paraId="25A57627" w14:textId="77777777" w:rsidR="0001024C" w:rsidRDefault="0001024C" w:rsidP="0001024C">
      <w:pPr>
        <w:ind w:firstLine="0"/>
        <w:rPr>
          <w:lang w:val="es-ES"/>
        </w:rPr>
      </w:pPr>
      <w:r w:rsidRPr="00F910B2">
        <w:rPr>
          <w:rFonts w:eastAsia="Times New Roman" w:cs="Arial"/>
          <w:noProof/>
          <w:color w:val="000000"/>
          <w:lang w:eastAsia="es-AR"/>
        </w:rPr>
        <w:drawing>
          <wp:inline distT="0" distB="0" distL="0" distR="0" wp14:anchorId="3D720889" wp14:editId="5ABE51A0">
            <wp:extent cx="4212000" cy="2287817"/>
            <wp:effectExtent l="0" t="0" r="0" b="0"/>
            <wp:docPr id="53" name="Imagen 53" descr="CentralHidro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alHidro028"/>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30000"/>
                              </a14:imgEffect>
                              <a14:imgEffect>
                                <a14:brightnessContrast bright="10000" contrast="20000"/>
                              </a14:imgEffect>
                            </a14:imgLayer>
                          </a14:imgProps>
                        </a:ext>
                      </a:extLst>
                    </a:blip>
                    <a:srcRect l="2237"/>
                    <a:stretch/>
                  </pic:blipFill>
                  <pic:spPr bwMode="auto">
                    <a:xfrm>
                      <a:off x="0" y="0"/>
                      <a:ext cx="4212000" cy="2287817"/>
                    </a:xfrm>
                    <a:prstGeom prst="rect">
                      <a:avLst/>
                    </a:prstGeom>
                    <a:noFill/>
                    <a:ln>
                      <a:noFill/>
                    </a:ln>
                    <a:extLst>
                      <a:ext uri="{53640926-AAD7-44D8-BBD7-CCE9431645EC}">
                        <a14:shadowObscured xmlns:a14="http://schemas.microsoft.com/office/drawing/2010/main"/>
                      </a:ext>
                    </a:extLst>
                  </pic:spPr>
                </pic:pic>
              </a:graphicData>
            </a:graphic>
          </wp:inline>
        </w:drawing>
      </w:r>
      <w:r w:rsidRPr="00985C35">
        <w:rPr>
          <w:noProof/>
          <w:lang w:eastAsia="es-AR"/>
        </w:rPr>
        <mc:AlternateContent>
          <mc:Choice Requires="wps">
            <w:drawing>
              <wp:inline distT="0" distB="0" distL="0" distR="0" wp14:anchorId="524E4981" wp14:editId="2066C6A9">
                <wp:extent cx="1657350" cy="1404620"/>
                <wp:effectExtent l="0" t="0" r="19050" b="12700"/>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4620"/>
                        </a:xfrm>
                        <a:prstGeom prst="rect">
                          <a:avLst/>
                        </a:prstGeom>
                        <a:solidFill>
                          <a:srgbClr val="FFFFFF"/>
                        </a:solidFill>
                        <a:ln w="9525">
                          <a:solidFill>
                            <a:srgbClr val="000000"/>
                          </a:solidFill>
                          <a:miter lim="800000"/>
                          <a:headEnd/>
                          <a:tailEnd/>
                        </a:ln>
                      </wps:spPr>
                      <wps:txbx>
                        <w:txbxContent>
                          <w:p w14:paraId="369CD00E" w14:textId="77777777" w:rsidR="009917CC" w:rsidRDefault="009917CC" w:rsidP="0001024C">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1.</w:t>
                            </w:r>
                            <w:r>
                              <w:rPr>
                                <w:rFonts w:eastAsia="Times New Roman" w:cs="Arial"/>
                                <w:color w:val="000000"/>
                                <w:sz w:val="18"/>
                                <w:lang w:val="es-ES_tradnl" w:eastAsia="es-ES_tradnl"/>
                              </w:rPr>
                              <w:t xml:space="preserve"> Embalse</w:t>
                            </w:r>
                          </w:p>
                          <w:p w14:paraId="38E67DAE" w14:textId="77777777"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2</w:t>
                            </w:r>
                            <w:r w:rsidRPr="009E1EAC">
                              <w:rPr>
                                <w:rFonts w:eastAsia="Times New Roman" w:cs="Arial"/>
                                <w:color w:val="000000"/>
                                <w:sz w:val="18"/>
                                <w:lang w:val="es-ES_tradnl" w:eastAsia="es-ES_tradnl"/>
                              </w:rPr>
                              <w:t>. Conducto de entrada de agua</w:t>
                            </w:r>
                          </w:p>
                          <w:p w14:paraId="7D7058D2" w14:textId="77777777"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3</w:t>
                            </w:r>
                            <w:r w:rsidRPr="009E1EAC">
                              <w:rPr>
                                <w:rFonts w:eastAsia="Times New Roman" w:cs="Arial"/>
                                <w:color w:val="000000"/>
                                <w:sz w:val="18"/>
                                <w:lang w:val="es-ES_tradnl" w:eastAsia="es-ES_tradnl"/>
                              </w:rPr>
                              <w:t>. Compuertas de entrada "izadas"</w:t>
                            </w:r>
                          </w:p>
                          <w:p w14:paraId="5A0C5D9C" w14:textId="77777777"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4</w:t>
                            </w:r>
                            <w:r w:rsidRPr="009E1EAC">
                              <w:rPr>
                                <w:rFonts w:eastAsia="Times New Roman" w:cs="Arial"/>
                                <w:color w:val="000000"/>
                                <w:sz w:val="18"/>
                                <w:lang w:val="es-ES_tradnl" w:eastAsia="es-ES_tradnl"/>
                              </w:rPr>
                              <w:t>. Conjunto de bulbo con la turbina y el alternador</w:t>
                            </w:r>
                          </w:p>
                          <w:p w14:paraId="2770041D" w14:textId="77777777"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5</w:t>
                            </w:r>
                            <w:r w:rsidRPr="009E1EAC">
                              <w:rPr>
                                <w:rFonts w:eastAsia="Times New Roman" w:cs="Arial"/>
                                <w:color w:val="000000"/>
                                <w:sz w:val="18"/>
                                <w:lang w:val="es-ES_tradnl" w:eastAsia="es-ES_tradnl"/>
                              </w:rPr>
                              <w:t>. Puente grúa de las sala de máquina</w:t>
                            </w:r>
                          </w:p>
                          <w:p w14:paraId="0F5A893B" w14:textId="77777777"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6</w:t>
                            </w:r>
                            <w:r w:rsidRPr="009E1EAC">
                              <w:rPr>
                                <w:rFonts w:eastAsia="Times New Roman" w:cs="Arial"/>
                                <w:color w:val="000000"/>
                                <w:sz w:val="18"/>
                                <w:lang w:val="es-ES_tradnl" w:eastAsia="es-ES_tradnl"/>
                              </w:rPr>
                              <w:t>. Mecanismo de izaje de las compuertas de salida</w:t>
                            </w:r>
                          </w:p>
                          <w:p w14:paraId="1F4F54DB" w14:textId="77777777"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7</w:t>
                            </w:r>
                            <w:r w:rsidRPr="009E1EAC">
                              <w:rPr>
                                <w:rFonts w:eastAsia="Times New Roman" w:cs="Arial"/>
                                <w:color w:val="000000"/>
                                <w:sz w:val="18"/>
                                <w:lang w:val="es-ES_tradnl" w:eastAsia="es-ES_tradnl"/>
                              </w:rPr>
                              <w:t>. Compuerta de salida "izada"</w:t>
                            </w:r>
                          </w:p>
                          <w:p w14:paraId="417726C8" w14:textId="77777777"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8</w:t>
                            </w:r>
                            <w:r w:rsidRPr="009E1EAC">
                              <w:rPr>
                                <w:rFonts w:eastAsia="Times New Roman" w:cs="Arial"/>
                                <w:color w:val="000000"/>
                                <w:sz w:val="18"/>
                                <w:lang w:val="es-ES_tradnl" w:eastAsia="es-ES_tradnl"/>
                              </w:rPr>
                              <w:t>.</w:t>
                            </w:r>
                            <w:r>
                              <w:rPr>
                                <w:rFonts w:eastAsia="Times New Roman" w:cs="Arial"/>
                                <w:color w:val="000000"/>
                                <w:sz w:val="18"/>
                                <w:lang w:val="es-ES_tradnl" w:eastAsia="es-ES_tradnl"/>
                              </w:rPr>
                              <w:t xml:space="preserve"> Conducto de salida</w:t>
                            </w:r>
                          </w:p>
                        </w:txbxContent>
                      </wps:txbx>
                      <wps:bodyPr rot="0" vert="horz" wrap="square" lIns="91440" tIns="45720" rIns="91440" bIns="45720" anchor="t" anchorCtr="0">
                        <a:spAutoFit/>
                      </wps:bodyPr>
                    </wps:wsp>
                  </a:graphicData>
                </a:graphic>
              </wp:inline>
            </w:drawing>
          </mc:Choice>
          <mc:Fallback>
            <w:pict>
              <v:shape w14:anchorId="524E4981" id="_x0000_s1030" type="#_x0000_t202" style="width:13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">
                <v:textbox style="mso-fit-shape-to-text:t">
                  <w:txbxContent>
                    <w:p w14:paraId="369CD00E" w14:textId="77777777" w:rsidR="009917CC" w:rsidRDefault="009917CC" w:rsidP="0001024C">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1.</w:t>
                      </w:r>
                      <w:r>
                        <w:rPr>
                          <w:rFonts w:eastAsia="Times New Roman" w:cs="Arial"/>
                          <w:color w:val="000000"/>
                          <w:sz w:val="18"/>
                          <w:lang w:val="es-ES_tradnl" w:eastAsia="es-ES_tradnl"/>
                        </w:rPr>
                        <w:t xml:space="preserve"> Embalse</w:t>
                      </w:r>
                    </w:p>
                    <w:p w14:paraId="38E67DAE" w14:textId="77777777"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2</w:t>
                      </w:r>
                      <w:r w:rsidRPr="009E1EAC">
                        <w:rPr>
                          <w:rFonts w:eastAsia="Times New Roman" w:cs="Arial"/>
                          <w:color w:val="000000"/>
                          <w:sz w:val="18"/>
                          <w:lang w:val="es-ES_tradnl" w:eastAsia="es-ES_tradnl"/>
                        </w:rPr>
                        <w:t>. Conducto de entrada de agua</w:t>
                      </w:r>
                    </w:p>
                    <w:p w14:paraId="7D7058D2" w14:textId="77777777"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3</w:t>
                      </w:r>
                      <w:r w:rsidRPr="009E1EAC">
                        <w:rPr>
                          <w:rFonts w:eastAsia="Times New Roman" w:cs="Arial"/>
                          <w:color w:val="000000"/>
                          <w:sz w:val="18"/>
                          <w:lang w:val="es-ES_tradnl" w:eastAsia="es-ES_tradnl"/>
                        </w:rPr>
                        <w:t>. Compuertas de entrada "izadas"</w:t>
                      </w:r>
                    </w:p>
                    <w:p w14:paraId="5A0C5D9C" w14:textId="77777777"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4</w:t>
                      </w:r>
                      <w:r w:rsidRPr="009E1EAC">
                        <w:rPr>
                          <w:rFonts w:eastAsia="Times New Roman" w:cs="Arial"/>
                          <w:color w:val="000000"/>
                          <w:sz w:val="18"/>
                          <w:lang w:val="es-ES_tradnl" w:eastAsia="es-ES_tradnl"/>
                        </w:rPr>
                        <w:t>. Conjunto de bulbo con la turbina y el alternador</w:t>
                      </w:r>
                    </w:p>
                    <w:p w14:paraId="2770041D" w14:textId="77777777"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5</w:t>
                      </w:r>
                      <w:r w:rsidRPr="009E1EAC">
                        <w:rPr>
                          <w:rFonts w:eastAsia="Times New Roman" w:cs="Arial"/>
                          <w:color w:val="000000"/>
                          <w:sz w:val="18"/>
                          <w:lang w:val="es-ES_tradnl" w:eastAsia="es-ES_tradnl"/>
                        </w:rPr>
                        <w:t>. Puente grúa de las sala de máquina</w:t>
                      </w:r>
                    </w:p>
                    <w:p w14:paraId="0F5A893B" w14:textId="77777777"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6</w:t>
                      </w:r>
                      <w:r w:rsidRPr="009E1EAC">
                        <w:rPr>
                          <w:rFonts w:eastAsia="Times New Roman" w:cs="Arial"/>
                          <w:color w:val="000000"/>
                          <w:sz w:val="18"/>
                          <w:lang w:val="es-ES_tradnl" w:eastAsia="es-ES_tradnl"/>
                        </w:rPr>
                        <w:t>. Mecanismo de izaje de las compuertas de salida</w:t>
                      </w:r>
                    </w:p>
                    <w:p w14:paraId="1F4F54DB" w14:textId="77777777"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7</w:t>
                      </w:r>
                      <w:r w:rsidRPr="009E1EAC">
                        <w:rPr>
                          <w:rFonts w:eastAsia="Times New Roman" w:cs="Arial"/>
                          <w:color w:val="000000"/>
                          <w:sz w:val="18"/>
                          <w:lang w:val="es-ES_tradnl" w:eastAsia="es-ES_tradnl"/>
                        </w:rPr>
                        <w:t>. Compuerta de salida "izada"</w:t>
                      </w:r>
                    </w:p>
                    <w:p w14:paraId="417726C8" w14:textId="77777777" w:rsidR="009917CC" w:rsidRPr="009E1EAC" w:rsidRDefault="009917CC" w:rsidP="009E1EAC">
                      <w:pPr>
                        <w:spacing w:before="0" w:after="0"/>
                        <w:ind w:firstLine="0"/>
                        <w:jc w:val="left"/>
                        <w:rPr>
                          <w:rFonts w:eastAsia="Times New Roman" w:cs="Arial"/>
                          <w:color w:val="000000"/>
                          <w:sz w:val="18"/>
                          <w:lang w:val="es-ES_tradnl" w:eastAsia="es-ES_tradnl"/>
                        </w:rPr>
                      </w:pPr>
                      <w:r w:rsidRPr="009E1EAC">
                        <w:rPr>
                          <w:rFonts w:eastAsia="Times New Roman" w:cs="Arial"/>
                          <w:b/>
                          <w:color w:val="000000"/>
                          <w:sz w:val="18"/>
                          <w:lang w:val="es-ES_tradnl" w:eastAsia="es-ES_tradnl"/>
                        </w:rPr>
                        <w:t>8</w:t>
                      </w:r>
                      <w:r w:rsidRPr="009E1EAC">
                        <w:rPr>
                          <w:rFonts w:eastAsia="Times New Roman" w:cs="Arial"/>
                          <w:color w:val="000000"/>
                          <w:sz w:val="18"/>
                          <w:lang w:val="es-ES_tradnl" w:eastAsia="es-ES_tradnl"/>
                        </w:rPr>
                        <w:t>.</w:t>
                      </w:r>
                      <w:r>
                        <w:rPr>
                          <w:rFonts w:eastAsia="Times New Roman" w:cs="Arial"/>
                          <w:color w:val="000000"/>
                          <w:sz w:val="18"/>
                          <w:lang w:val="es-ES_tradnl" w:eastAsia="es-ES_tradnl"/>
                        </w:rPr>
                        <w:t xml:space="preserve"> Conducto de salida</w:t>
                      </w:r>
                    </w:p>
                  </w:txbxContent>
                </v:textbox>
                <w10:anchorlock/>
              </v:shape>
            </w:pict>
          </mc:Fallback>
        </mc:AlternateContent>
      </w:r>
    </w:p>
    <w:p w14:paraId="57B275DB" w14:textId="77777777" w:rsidR="0001024C" w:rsidRDefault="0001024C" w:rsidP="00546750">
      <w:pPr>
        <w:rPr>
          <w:lang w:val="es-ES"/>
        </w:rPr>
      </w:pPr>
    </w:p>
    <w:p w14:paraId="74603B88" w14:textId="77777777" w:rsidR="0014748A" w:rsidRDefault="0014748A" w:rsidP="00546750">
      <w:pPr>
        <w:rPr>
          <w:lang w:val="es-ES"/>
        </w:rPr>
      </w:pPr>
    </w:p>
    <w:p w14:paraId="2AD8BC9B" w14:textId="77777777" w:rsidR="0065630C" w:rsidRDefault="00BC5F02" w:rsidP="00BC5F02">
      <w:pPr>
        <w:pStyle w:val="Ttulo2"/>
      </w:pPr>
      <w:bookmarkStart w:id="11" w:name="_Toc528885318"/>
      <w:r>
        <w:lastRenderedPageBreak/>
        <w:t xml:space="preserve">4.b) </w:t>
      </w:r>
      <w:r w:rsidR="0065630C">
        <w:t>Central de caudal medio y desnivel medio</w:t>
      </w:r>
      <w:bookmarkEnd w:id="11"/>
    </w:p>
    <w:p w14:paraId="57C844DF" w14:textId="77777777" w:rsidR="0014748A" w:rsidRDefault="000E24BC" w:rsidP="000E24BC">
      <w:pPr>
        <w:rPr>
          <w:lang w:val="es-ES"/>
        </w:rPr>
      </w:pPr>
      <w:r w:rsidRPr="000E24BC">
        <w:rPr>
          <w:lang w:val="es-ES_tradnl"/>
        </w:rPr>
        <w:t>S</w:t>
      </w:r>
      <w:r w:rsidRPr="000E24BC">
        <w:rPr>
          <w:lang w:val="es-ES"/>
        </w:rPr>
        <w:t>ala de máquinas al pie de la presa.</w:t>
      </w:r>
    </w:p>
    <w:p w14:paraId="3907128D" w14:textId="77777777" w:rsidR="0065630C" w:rsidRDefault="000E24BC" w:rsidP="000E24BC">
      <w:pPr>
        <w:rPr>
          <w:lang w:val="es-ES"/>
        </w:rPr>
      </w:pPr>
      <w:r w:rsidRPr="000E24BC">
        <w:rPr>
          <w:lang w:val="es-ES"/>
        </w:rPr>
        <w:t xml:space="preserve">El agua ingresa por la toma practicada en </w:t>
      </w:r>
      <w:r>
        <w:rPr>
          <w:lang w:val="es-ES"/>
        </w:rPr>
        <w:t>la misma presa</w:t>
      </w:r>
      <w:r w:rsidRPr="000E24BC">
        <w:rPr>
          <w:lang w:val="es-ES"/>
        </w:rPr>
        <w:t xml:space="preserve">, y es llevada hasta las turbinas por medio de conductos metálicos embutidos en </w:t>
      </w:r>
      <w:r>
        <w:rPr>
          <w:lang w:val="es-ES"/>
        </w:rPr>
        <w:t>la presa</w:t>
      </w:r>
      <w:r w:rsidRPr="000E24BC">
        <w:rPr>
          <w:lang w:val="es-ES"/>
        </w:rPr>
        <w:t>.</w:t>
      </w:r>
    </w:p>
    <w:p w14:paraId="5F5F8882" w14:textId="77777777" w:rsidR="009E79D3" w:rsidRDefault="000E24BC" w:rsidP="00B25E27">
      <w:pPr>
        <w:ind w:firstLine="0"/>
        <w:jc w:val="center"/>
      </w:pPr>
      <w:r w:rsidRPr="00F910B2">
        <w:rPr>
          <w:rFonts w:eastAsia="Times New Roman" w:cs="Arial"/>
          <w:noProof/>
          <w:color w:val="000000"/>
          <w:lang w:eastAsia="es-AR"/>
        </w:rPr>
        <w:drawing>
          <wp:inline distT="0" distB="0" distL="0" distR="0" wp14:anchorId="21E01158" wp14:editId="2C062F8B">
            <wp:extent cx="4500000" cy="3480717"/>
            <wp:effectExtent l="0" t="0" r="0" b="5715"/>
            <wp:docPr id="57" name="Imagen 57" descr="CentralHidro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tralHidro030"/>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30000"/>
                              </a14:imgEffect>
                              <a14:imgEffect>
                                <a14:brightnessContrast bright="20000"/>
                              </a14:imgEffect>
                            </a14:imgLayer>
                          </a14:imgProps>
                        </a:ext>
                      </a:extLst>
                    </a:blip>
                    <a:srcRect l="1619"/>
                    <a:stretch/>
                  </pic:blipFill>
                  <pic:spPr bwMode="auto">
                    <a:xfrm>
                      <a:off x="0" y="0"/>
                      <a:ext cx="4500000" cy="3480717"/>
                    </a:xfrm>
                    <a:prstGeom prst="rect">
                      <a:avLst/>
                    </a:prstGeom>
                    <a:noFill/>
                    <a:ln>
                      <a:noFill/>
                    </a:ln>
                    <a:extLst>
                      <a:ext uri="{53640926-AAD7-44D8-BBD7-CCE9431645EC}">
                        <a14:shadowObscured xmlns:a14="http://schemas.microsoft.com/office/drawing/2010/main"/>
                      </a:ext>
                    </a:extLst>
                  </pic:spPr>
                </pic:pic>
              </a:graphicData>
            </a:graphic>
          </wp:inline>
        </w:drawing>
      </w:r>
      <w:r w:rsidR="00B25E27" w:rsidRPr="00985C35">
        <w:rPr>
          <w:noProof/>
          <w:lang w:eastAsia="es-AR"/>
        </w:rPr>
        <mc:AlternateContent>
          <mc:Choice Requires="wps">
            <w:drawing>
              <wp:inline distT="0" distB="0" distL="0" distR="0" wp14:anchorId="045AA16B" wp14:editId="23EF4902">
                <wp:extent cx="1409700" cy="1404620"/>
                <wp:effectExtent l="0" t="0" r="19050" b="18415"/>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404620"/>
                        </a:xfrm>
                        <a:prstGeom prst="rect">
                          <a:avLst/>
                        </a:prstGeom>
                        <a:solidFill>
                          <a:srgbClr val="FFFFFF"/>
                        </a:solidFill>
                        <a:ln w="9525">
                          <a:solidFill>
                            <a:srgbClr val="000000"/>
                          </a:solidFill>
                          <a:miter lim="800000"/>
                          <a:headEnd/>
                          <a:tailEnd/>
                        </a:ln>
                      </wps:spPr>
                      <wps:txbx>
                        <w:txbxContent>
                          <w:p w14:paraId="0BDF8089" w14:textId="77777777" w:rsidR="009917CC" w:rsidRDefault="009917CC" w:rsidP="00B25E27">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1.</w:t>
                            </w:r>
                            <w:r>
                              <w:rPr>
                                <w:rFonts w:eastAsia="Times New Roman" w:cs="Arial"/>
                                <w:color w:val="000000"/>
                                <w:sz w:val="18"/>
                                <w:lang w:val="es-ES_tradnl" w:eastAsia="es-ES_tradnl"/>
                              </w:rPr>
                              <w:t xml:space="preserve"> Embalse</w:t>
                            </w:r>
                          </w:p>
                          <w:p w14:paraId="1852D147" w14:textId="77777777"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2</w:t>
                            </w:r>
                            <w:r w:rsidRPr="00B25E27">
                              <w:rPr>
                                <w:rFonts w:eastAsia="Times New Roman" w:cs="Arial"/>
                                <w:color w:val="000000"/>
                                <w:sz w:val="18"/>
                                <w:lang w:val="es-ES_tradnl" w:eastAsia="es-ES_tradnl"/>
                              </w:rPr>
                              <w:t>. Toma de agua</w:t>
                            </w:r>
                          </w:p>
                          <w:p w14:paraId="3C334B8A" w14:textId="77777777"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3</w:t>
                            </w:r>
                            <w:r w:rsidRPr="00B25E27">
                              <w:rPr>
                                <w:rFonts w:eastAsia="Times New Roman" w:cs="Arial"/>
                                <w:color w:val="000000"/>
                                <w:sz w:val="18"/>
                                <w:lang w:val="es-ES_tradnl" w:eastAsia="es-ES_tradnl"/>
                              </w:rPr>
                              <w:t>. Conducto metálico embutido en la represa</w:t>
                            </w:r>
                          </w:p>
                          <w:p w14:paraId="16E5B032" w14:textId="77777777"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4</w:t>
                            </w:r>
                            <w:r w:rsidRPr="00B25E27">
                              <w:rPr>
                                <w:rFonts w:eastAsia="Times New Roman" w:cs="Arial"/>
                                <w:color w:val="000000"/>
                                <w:sz w:val="18"/>
                                <w:lang w:val="es-ES_tradnl" w:eastAsia="es-ES_tradnl"/>
                              </w:rPr>
                              <w:t>. Compuertas de entrada en posición de izada</w:t>
                            </w:r>
                          </w:p>
                          <w:p w14:paraId="04A53773" w14:textId="77777777"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5</w:t>
                            </w:r>
                            <w:r w:rsidRPr="00B25E27">
                              <w:rPr>
                                <w:rFonts w:eastAsia="Times New Roman" w:cs="Arial"/>
                                <w:color w:val="000000"/>
                                <w:sz w:val="18"/>
                                <w:lang w:val="es-ES_tradnl" w:eastAsia="es-ES_tradnl"/>
                              </w:rPr>
                              <w:t>. Válvulas de entrada de agua a turbinas</w:t>
                            </w:r>
                          </w:p>
                          <w:p w14:paraId="514CDC9E" w14:textId="77777777"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6</w:t>
                            </w:r>
                            <w:r w:rsidRPr="00B25E27">
                              <w:rPr>
                                <w:rFonts w:eastAsia="Times New Roman" w:cs="Arial"/>
                                <w:color w:val="000000"/>
                                <w:sz w:val="18"/>
                                <w:lang w:val="es-ES_tradnl" w:eastAsia="es-ES_tradnl"/>
                              </w:rPr>
                              <w:t>. Turbina</w:t>
                            </w:r>
                          </w:p>
                          <w:p w14:paraId="0CB868D3" w14:textId="77777777"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7</w:t>
                            </w:r>
                            <w:r w:rsidRPr="00B25E27">
                              <w:rPr>
                                <w:rFonts w:eastAsia="Times New Roman" w:cs="Arial"/>
                                <w:color w:val="000000"/>
                                <w:sz w:val="18"/>
                                <w:lang w:val="es-ES_tradnl" w:eastAsia="es-ES_tradnl"/>
                              </w:rPr>
                              <w:t>. Alternador</w:t>
                            </w:r>
                          </w:p>
                          <w:p w14:paraId="199A2ED0" w14:textId="77777777"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 xml:space="preserve">8. </w:t>
                            </w:r>
                            <w:r w:rsidRPr="00B25E27">
                              <w:rPr>
                                <w:rFonts w:eastAsia="Times New Roman" w:cs="Arial"/>
                                <w:color w:val="000000"/>
                                <w:sz w:val="18"/>
                                <w:lang w:val="es-ES_tradnl" w:eastAsia="es-ES_tradnl"/>
                              </w:rPr>
                              <w:t>Puente grúa de la central</w:t>
                            </w:r>
                          </w:p>
                          <w:p w14:paraId="4B0291F7" w14:textId="77777777"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9</w:t>
                            </w:r>
                            <w:r w:rsidRPr="00B25E27">
                              <w:rPr>
                                <w:rFonts w:eastAsia="Times New Roman" w:cs="Arial"/>
                                <w:color w:val="000000"/>
                                <w:sz w:val="18"/>
                                <w:lang w:val="es-ES_tradnl" w:eastAsia="es-ES_tradnl"/>
                              </w:rPr>
                              <w:t>.  Compuerta de salida "izada"</w:t>
                            </w:r>
                          </w:p>
                          <w:p w14:paraId="3CA6979C" w14:textId="77777777"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10</w:t>
                            </w:r>
                            <w:r w:rsidRPr="00B25E27">
                              <w:rPr>
                                <w:rFonts w:eastAsia="Times New Roman" w:cs="Arial"/>
                                <w:color w:val="000000"/>
                                <w:sz w:val="18"/>
                                <w:lang w:val="es-ES_tradnl" w:eastAsia="es-ES_tradnl"/>
                              </w:rPr>
                              <w:t>. Puente grúa para izada de la compuerta de salida</w:t>
                            </w:r>
                          </w:p>
                          <w:p w14:paraId="5E12FE35" w14:textId="77777777" w:rsidR="009917CC" w:rsidRPr="00B25E27" w:rsidRDefault="009917CC" w:rsidP="00B25E27">
                            <w:pPr>
                              <w:spacing w:before="0" w:after="0"/>
                              <w:ind w:firstLine="0"/>
                              <w:jc w:val="left"/>
                              <w:rPr>
                                <w:rFonts w:eastAsia="Times New Roman" w:cs="Arial"/>
                                <w:color w:val="000000"/>
                                <w:sz w:val="14"/>
                                <w:lang w:val="es-ES_tradnl" w:eastAsia="es-ES_tradnl"/>
                              </w:rPr>
                            </w:pPr>
                            <w:r w:rsidRPr="00B25E27">
                              <w:rPr>
                                <w:rFonts w:eastAsia="Times New Roman" w:cs="Arial"/>
                                <w:b/>
                                <w:color w:val="000000"/>
                                <w:sz w:val="18"/>
                                <w:lang w:val="es-ES_tradnl" w:eastAsia="es-ES_tradnl"/>
                              </w:rPr>
                              <w:t>11</w:t>
                            </w:r>
                            <w:r w:rsidRPr="00B25E27">
                              <w:rPr>
                                <w:rFonts w:eastAsia="Times New Roman" w:cs="Arial"/>
                                <w:color w:val="000000"/>
                                <w:sz w:val="18"/>
                                <w:lang w:val="es-ES_tradnl" w:eastAsia="es-ES_tradnl"/>
                              </w:rPr>
                              <w:t>. Conducto de salida.</w:t>
                            </w:r>
                          </w:p>
                        </w:txbxContent>
                      </wps:txbx>
                      <wps:bodyPr rot="0" vert="horz" wrap="square" lIns="91440" tIns="45720" rIns="91440" bIns="45720" anchor="t" anchorCtr="0">
                        <a:spAutoFit/>
                      </wps:bodyPr>
                    </wps:wsp>
                  </a:graphicData>
                </a:graphic>
              </wp:inline>
            </w:drawing>
          </mc:Choice>
          <mc:Fallback>
            <w:pict>
              <v:shape w14:anchorId="045AA16B" id="_x0000_s1031" type="#_x0000_t202" style="width:11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">
                <v:textbox style="mso-fit-shape-to-text:t">
                  <w:txbxContent>
                    <w:p w14:paraId="0BDF8089" w14:textId="77777777" w:rsidR="009917CC" w:rsidRDefault="009917CC" w:rsidP="00B25E27">
                      <w:pPr>
                        <w:spacing w:before="0" w:after="0"/>
                        <w:ind w:firstLine="0"/>
                        <w:jc w:val="left"/>
                        <w:rPr>
                          <w:rFonts w:eastAsia="Times New Roman" w:cs="Arial"/>
                          <w:color w:val="000000"/>
                          <w:sz w:val="18"/>
                          <w:lang w:val="es-ES_tradnl" w:eastAsia="es-ES_tradnl"/>
                        </w:rPr>
                      </w:pPr>
                      <w:r w:rsidRPr="00985C35">
                        <w:rPr>
                          <w:rFonts w:eastAsia="Times New Roman" w:cs="Arial"/>
                          <w:b/>
                          <w:color w:val="000000"/>
                          <w:sz w:val="18"/>
                          <w:lang w:val="es-ES_tradnl" w:eastAsia="es-ES_tradnl"/>
                        </w:rPr>
                        <w:t>1.</w:t>
                      </w:r>
                      <w:r>
                        <w:rPr>
                          <w:rFonts w:eastAsia="Times New Roman" w:cs="Arial"/>
                          <w:color w:val="000000"/>
                          <w:sz w:val="18"/>
                          <w:lang w:val="es-ES_tradnl" w:eastAsia="es-ES_tradnl"/>
                        </w:rPr>
                        <w:t xml:space="preserve"> Embalse</w:t>
                      </w:r>
                    </w:p>
                    <w:p w14:paraId="1852D147" w14:textId="77777777"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2</w:t>
                      </w:r>
                      <w:r w:rsidRPr="00B25E27">
                        <w:rPr>
                          <w:rFonts w:eastAsia="Times New Roman" w:cs="Arial"/>
                          <w:color w:val="000000"/>
                          <w:sz w:val="18"/>
                          <w:lang w:val="es-ES_tradnl" w:eastAsia="es-ES_tradnl"/>
                        </w:rPr>
                        <w:t>. Toma de agua</w:t>
                      </w:r>
                    </w:p>
                    <w:p w14:paraId="3C334B8A" w14:textId="77777777"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3</w:t>
                      </w:r>
                      <w:r w:rsidRPr="00B25E27">
                        <w:rPr>
                          <w:rFonts w:eastAsia="Times New Roman" w:cs="Arial"/>
                          <w:color w:val="000000"/>
                          <w:sz w:val="18"/>
                          <w:lang w:val="es-ES_tradnl" w:eastAsia="es-ES_tradnl"/>
                        </w:rPr>
                        <w:t>. Conducto metálico embutido en la represa</w:t>
                      </w:r>
                    </w:p>
                    <w:p w14:paraId="16E5B032" w14:textId="77777777"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4</w:t>
                      </w:r>
                      <w:r w:rsidRPr="00B25E27">
                        <w:rPr>
                          <w:rFonts w:eastAsia="Times New Roman" w:cs="Arial"/>
                          <w:color w:val="000000"/>
                          <w:sz w:val="18"/>
                          <w:lang w:val="es-ES_tradnl" w:eastAsia="es-ES_tradnl"/>
                        </w:rPr>
                        <w:t>. Compuertas de entrada en posición de izada</w:t>
                      </w:r>
                    </w:p>
                    <w:p w14:paraId="04A53773" w14:textId="77777777"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5</w:t>
                      </w:r>
                      <w:r w:rsidRPr="00B25E27">
                        <w:rPr>
                          <w:rFonts w:eastAsia="Times New Roman" w:cs="Arial"/>
                          <w:color w:val="000000"/>
                          <w:sz w:val="18"/>
                          <w:lang w:val="es-ES_tradnl" w:eastAsia="es-ES_tradnl"/>
                        </w:rPr>
                        <w:t>. Válvulas de entrada de agua a turbinas</w:t>
                      </w:r>
                    </w:p>
                    <w:p w14:paraId="514CDC9E" w14:textId="77777777"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6</w:t>
                      </w:r>
                      <w:r w:rsidRPr="00B25E27">
                        <w:rPr>
                          <w:rFonts w:eastAsia="Times New Roman" w:cs="Arial"/>
                          <w:color w:val="000000"/>
                          <w:sz w:val="18"/>
                          <w:lang w:val="es-ES_tradnl" w:eastAsia="es-ES_tradnl"/>
                        </w:rPr>
                        <w:t>. Turbina</w:t>
                      </w:r>
                    </w:p>
                    <w:p w14:paraId="0CB868D3" w14:textId="77777777"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7</w:t>
                      </w:r>
                      <w:r w:rsidRPr="00B25E27">
                        <w:rPr>
                          <w:rFonts w:eastAsia="Times New Roman" w:cs="Arial"/>
                          <w:color w:val="000000"/>
                          <w:sz w:val="18"/>
                          <w:lang w:val="es-ES_tradnl" w:eastAsia="es-ES_tradnl"/>
                        </w:rPr>
                        <w:t>. Alternador</w:t>
                      </w:r>
                    </w:p>
                    <w:p w14:paraId="199A2ED0" w14:textId="77777777"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 xml:space="preserve">8. </w:t>
                      </w:r>
                      <w:r w:rsidRPr="00B25E27">
                        <w:rPr>
                          <w:rFonts w:eastAsia="Times New Roman" w:cs="Arial"/>
                          <w:color w:val="000000"/>
                          <w:sz w:val="18"/>
                          <w:lang w:val="es-ES_tradnl" w:eastAsia="es-ES_tradnl"/>
                        </w:rPr>
                        <w:t>Puente grúa de la central</w:t>
                      </w:r>
                    </w:p>
                    <w:p w14:paraId="4B0291F7" w14:textId="77777777"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9</w:t>
                      </w:r>
                      <w:r w:rsidRPr="00B25E27">
                        <w:rPr>
                          <w:rFonts w:eastAsia="Times New Roman" w:cs="Arial"/>
                          <w:color w:val="000000"/>
                          <w:sz w:val="18"/>
                          <w:lang w:val="es-ES_tradnl" w:eastAsia="es-ES_tradnl"/>
                        </w:rPr>
                        <w:t>.  Compuerta de salida "izada"</w:t>
                      </w:r>
                    </w:p>
                    <w:p w14:paraId="3CA6979C" w14:textId="77777777" w:rsidR="009917CC" w:rsidRPr="00B25E27"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10</w:t>
                      </w:r>
                      <w:r w:rsidRPr="00B25E27">
                        <w:rPr>
                          <w:rFonts w:eastAsia="Times New Roman" w:cs="Arial"/>
                          <w:color w:val="000000"/>
                          <w:sz w:val="18"/>
                          <w:lang w:val="es-ES_tradnl" w:eastAsia="es-ES_tradnl"/>
                        </w:rPr>
                        <w:t>. Puente grúa para izada de la compuerta de salida</w:t>
                      </w:r>
                    </w:p>
                    <w:p w14:paraId="5E12FE35" w14:textId="77777777" w:rsidR="009917CC" w:rsidRPr="00B25E27" w:rsidRDefault="009917CC" w:rsidP="00B25E27">
                      <w:pPr>
                        <w:spacing w:before="0" w:after="0"/>
                        <w:ind w:firstLine="0"/>
                        <w:jc w:val="left"/>
                        <w:rPr>
                          <w:rFonts w:eastAsia="Times New Roman" w:cs="Arial"/>
                          <w:color w:val="000000"/>
                          <w:sz w:val="14"/>
                          <w:lang w:val="es-ES_tradnl" w:eastAsia="es-ES_tradnl"/>
                        </w:rPr>
                      </w:pPr>
                      <w:r w:rsidRPr="00B25E27">
                        <w:rPr>
                          <w:rFonts w:eastAsia="Times New Roman" w:cs="Arial"/>
                          <w:b/>
                          <w:color w:val="000000"/>
                          <w:sz w:val="18"/>
                          <w:lang w:val="es-ES_tradnl" w:eastAsia="es-ES_tradnl"/>
                        </w:rPr>
                        <w:t>11</w:t>
                      </w:r>
                      <w:r w:rsidRPr="00B25E27">
                        <w:rPr>
                          <w:rFonts w:eastAsia="Times New Roman" w:cs="Arial"/>
                          <w:color w:val="000000"/>
                          <w:sz w:val="18"/>
                          <w:lang w:val="es-ES_tradnl" w:eastAsia="es-ES_tradnl"/>
                        </w:rPr>
                        <w:t>. Conducto de salida.</w:t>
                      </w:r>
                    </w:p>
                  </w:txbxContent>
                </v:textbox>
                <w10:anchorlock/>
              </v:shape>
            </w:pict>
          </mc:Fallback>
        </mc:AlternateContent>
      </w:r>
    </w:p>
    <w:p w14:paraId="6F04C288" w14:textId="77777777" w:rsidR="00B25E27" w:rsidRDefault="00B25E27" w:rsidP="00B25E27"/>
    <w:p w14:paraId="24A7DD69" w14:textId="17E6013C" w:rsidR="00B25E27" w:rsidRDefault="00BC5F02" w:rsidP="00BC5F02">
      <w:pPr>
        <w:pStyle w:val="Ttulo2"/>
      </w:pPr>
      <w:bookmarkStart w:id="12" w:name="_Toc528885319"/>
      <w:r>
        <w:t>4.c</w:t>
      </w:r>
      <w:r w:rsidR="003E0199">
        <w:t>)</w:t>
      </w:r>
      <w:r w:rsidR="00B25E27">
        <w:t xml:space="preserve"> Central de bajo caudal y desnivel alto</w:t>
      </w:r>
      <w:bookmarkEnd w:id="12"/>
    </w:p>
    <w:p w14:paraId="56E5BE50" w14:textId="77777777" w:rsidR="00B25E27" w:rsidRPr="00B25E27" w:rsidRDefault="00B25E27" w:rsidP="00B25E27">
      <w:pPr>
        <w:rPr>
          <w:lang w:val="es-ES"/>
        </w:rPr>
      </w:pPr>
      <w:r w:rsidRPr="00B25E27">
        <w:rPr>
          <w:lang w:val="es-ES"/>
        </w:rPr>
        <w:t xml:space="preserve">Este tipo de </w:t>
      </w:r>
      <w:r>
        <w:rPr>
          <w:lang w:val="es-ES"/>
        </w:rPr>
        <w:t>centrales</w:t>
      </w:r>
      <w:r w:rsidRPr="00B25E27">
        <w:rPr>
          <w:lang w:val="es-ES"/>
        </w:rPr>
        <w:t xml:space="preserve"> se construye alejada de la presa.</w:t>
      </w:r>
    </w:p>
    <w:p w14:paraId="46C2F39B" w14:textId="77777777" w:rsidR="00B25E27" w:rsidRPr="00B25E27" w:rsidRDefault="00B25E27" w:rsidP="00B25E27">
      <w:pPr>
        <w:rPr>
          <w:lang w:val="es-ES"/>
        </w:rPr>
      </w:pPr>
      <w:r w:rsidRPr="00B25E27">
        <w:rPr>
          <w:lang w:val="es-ES"/>
        </w:rPr>
        <w:t>El agua llega por medio de una tubería a presión desde la toma, por lo regular alejada de la central, y en el trayecto suele haber una chimenea de equilibrio.</w:t>
      </w:r>
    </w:p>
    <w:p w14:paraId="40085468" w14:textId="77777777" w:rsidR="00B25E27" w:rsidRPr="00B25E27" w:rsidRDefault="00B25E27" w:rsidP="00B25E27">
      <w:pPr>
        <w:rPr>
          <w:lang w:val="es-ES"/>
        </w:rPr>
      </w:pPr>
      <w:r w:rsidRPr="00B25E27">
        <w:rPr>
          <w:lang w:val="es-ES"/>
        </w:rPr>
        <w:t>La alta presión del agua que se presenta en estos casos obliga a colocar válvulas para la regulación y cierre, capaces de soportar el golpe de ariete.</w:t>
      </w:r>
    </w:p>
    <w:p w14:paraId="1A9ADE1E" w14:textId="77777777" w:rsidR="00B25E27" w:rsidRDefault="00B25E27" w:rsidP="00B25E27">
      <w:pPr>
        <w:ind w:firstLine="0"/>
      </w:pPr>
      <w:r w:rsidRPr="00F910B2">
        <w:rPr>
          <w:rFonts w:eastAsia="Times New Roman" w:cs="Arial"/>
          <w:noProof/>
          <w:color w:val="000000"/>
          <w:lang w:eastAsia="es-AR"/>
        </w:rPr>
        <w:drawing>
          <wp:inline distT="0" distB="0" distL="0" distR="0" wp14:anchorId="2DD0A1FA" wp14:editId="37E2BBE7">
            <wp:extent cx="4392000" cy="2411945"/>
            <wp:effectExtent l="0" t="0" r="8890" b="7620"/>
            <wp:docPr id="59" name="Imagen 59" descr="centralhidro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tralhidro032"/>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20000"/>
                              </a14:imgEffect>
                              <a14:imgEffect>
                                <a14:brightnessContrast bright="20000"/>
                              </a14:imgEffect>
                            </a14:imgLayer>
                          </a14:imgProps>
                        </a:ext>
                      </a:extLst>
                    </a:blip>
                    <a:srcRect/>
                    <a:stretch>
                      <a:fillRect/>
                    </a:stretch>
                  </pic:blipFill>
                  <pic:spPr bwMode="auto">
                    <a:xfrm>
                      <a:off x="0" y="0"/>
                      <a:ext cx="4392000" cy="2411945"/>
                    </a:xfrm>
                    <a:prstGeom prst="rect">
                      <a:avLst/>
                    </a:prstGeom>
                    <a:noFill/>
                    <a:ln w="9525">
                      <a:noFill/>
                      <a:miter lim="800000"/>
                      <a:headEnd/>
                      <a:tailEnd/>
                    </a:ln>
                  </pic:spPr>
                </pic:pic>
              </a:graphicData>
            </a:graphic>
          </wp:inline>
        </w:drawing>
      </w:r>
      <w:r w:rsidRPr="00985C35">
        <w:rPr>
          <w:noProof/>
          <w:lang w:eastAsia="es-AR"/>
        </w:rPr>
        <mc:AlternateContent>
          <mc:Choice Requires="wps">
            <w:drawing>
              <wp:inline distT="0" distB="0" distL="0" distR="0" wp14:anchorId="104F5CB8" wp14:editId="4FA4C37A">
                <wp:extent cx="1457325" cy="1404620"/>
                <wp:effectExtent l="0" t="0" r="28575" b="17145"/>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solidFill>
                            <a:srgbClr val="000000"/>
                          </a:solidFill>
                          <a:miter lim="800000"/>
                          <a:headEnd/>
                          <a:tailEnd/>
                        </a:ln>
                      </wps:spPr>
                      <wps:txbx>
                        <w:txbxContent>
                          <w:p w14:paraId="6DE483BB" w14:textId="77777777"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 xml:space="preserve">1. </w:t>
                            </w:r>
                            <w:r>
                              <w:rPr>
                                <w:rFonts w:eastAsia="Times New Roman" w:cs="Arial"/>
                                <w:color w:val="000000"/>
                                <w:sz w:val="18"/>
                                <w:lang w:val="es-ES_tradnl" w:eastAsia="es-ES_tradnl"/>
                              </w:rPr>
                              <w:t>Tubería</w:t>
                            </w:r>
                            <w:r w:rsidRPr="00B25E27">
                              <w:rPr>
                                <w:rFonts w:eastAsia="Times New Roman" w:cs="Arial"/>
                                <w:color w:val="000000"/>
                                <w:sz w:val="18"/>
                                <w:lang w:val="es-ES_tradnl" w:eastAsia="es-ES_tradnl"/>
                              </w:rPr>
                              <w:t xml:space="preserve"> forzad</w:t>
                            </w:r>
                            <w:r>
                              <w:rPr>
                                <w:rFonts w:eastAsia="Times New Roman" w:cs="Arial"/>
                                <w:color w:val="000000"/>
                                <w:sz w:val="18"/>
                                <w:lang w:val="es-ES_tradnl" w:eastAsia="es-ES_tradnl"/>
                              </w:rPr>
                              <w:t>a</w:t>
                            </w:r>
                            <w:r w:rsidRPr="00B25E27">
                              <w:rPr>
                                <w:rFonts w:eastAsia="Times New Roman" w:cs="Arial"/>
                                <w:color w:val="000000"/>
                                <w:sz w:val="18"/>
                                <w:lang w:val="es-ES_tradnl" w:eastAsia="es-ES_tradnl"/>
                              </w:rPr>
                              <w:t xml:space="preserve"> d</w:t>
                            </w:r>
                            <w:r>
                              <w:rPr>
                                <w:rFonts w:eastAsia="Times New Roman" w:cs="Arial"/>
                                <w:color w:val="000000"/>
                                <w:sz w:val="18"/>
                                <w:lang w:val="es-ES_tradnl" w:eastAsia="es-ES_tradnl"/>
                              </w:rPr>
                              <w:t>esde la chimenea de equilibrio</w:t>
                            </w:r>
                          </w:p>
                          <w:p w14:paraId="729E9018" w14:textId="77777777"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2</w:t>
                            </w:r>
                            <w:r w:rsidRPr="00B25E27">
                              <w:rPr>
                                <w:rFonts w:eastAsia="Times New Roman" w:cs="Arial"/>
                                <w:color w:val="000000"/>
                                <w:sz w:val="18"/>
                                <w:lang w:val="es-ES_tradnl" w:eastAsia="es-ES_tradnl"/>
                              </w:rPr>
                              <w:t xml:space="preserve">. </w:t>
                            </w:r>
                            <w:r>
                              <w:rPr>
                                <w:rFonts w:eastAsia="Times New Roman" w:cs="Arial"/>
                                <w:color w:val="000000"/>
                                <w:sz w:val="18"/>
                                <w:lang w:val="es-ES_tradnl" w:eastAsia="es-ES_tradnl"/>
                              </w:rPr>
                              <w:t>Válvula de regulación y cierre</w:t>
                            </w:r>
                          </w:p>
                          <w:p w14:paraId="480AEFF7" w14:textId="77777777"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3</w:t>
                            </w:r>
                            <w:r w:rsidRPr="00B25E27">
                              <w:rPr>
                                <w:rFonts w:eastAsia="Times New Roman" w:cs="Arial"/>
                                <w:color w:val="000000"/>
                                <w:sz w:val="18"/>
                                <w:lang w:val="es-ES_tradnl" w:eastAsia="es-ES_tradnl"/>
                              </w:rPr>
                              <w:t>. P</w:t>
                            </w:r>
                            <w:r>
                              <w:rPr>
                                <w:rFonts w:eastAsia="Times New Roman" w:cs="Arial"/>
                                <w:color w:val="000000"/>
                                <w:sz w:val="18"/>
                                <w:lang w:val="es-ES_tradnl" w:eastAsia="es-ES_tradnl"/>
                              </w:rPr>
                              <w:t>uente grúa de sala de válvulas</w:t>
                            </w:r>
                          </w:p>
                          <w:p w14:paraId="66A4AB53" w14:textId="77777777"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4</w:t>
                            </w:r>
                            <w:r>
                              <w:rPr>
                                <w:rFonts w:eastAsia="Times New Roman" w:cs="Arial"/>
                                <w:color w:val="000000"/>
                                <w:sz w:val="18"/>
                                <w:lang w:val="es-ES_tradnl" w:eastAsia="es-ES_tradnl"/>
                              </w:rPr>
                              <w:t>. Turbina</w:t>
                            </w:r>
                          </w:p>
                          <w:p w14:paraId="564D6BC3" w14:textId="77777777"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5</w:t>
                            </w:r>
                            <w:r>
                              <w:rPr>
                                <w:rFonts w:eastAsia="Times New Roman" w:cs="Arial"/>
                                <w:color w:val="000000"/>
                                <w:sz w:val="18"/>
                                <w:lang w:val="es-ES_tradnl" w:eastAsia="es-ES_tradnl"/>
                              </w:rPr>
                              <w:t>. Alternador</w:t>
                            </w:r>
                          </w:p>
                          <w:p w14:paraId="732C0528" w14:textId="77777777"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6</w:t>
                            </w:r>
                            <w:r w:rsidRPr="00B25E27">
                              <w:rPr>
                                <w:rFonts w:eastAsia="Times New Roman" w:cs="Arial"/>
                                <w:color w:val="000000"/>
                                <w:sz w:val="18"/>
                                <w:lang w:val="es-ES_tradnl" w:eastAsia="es-ES_tradnl"/>
                              </w:rPr>
                              <w:t>. Puen</w:t>
                            </w:r>
                            <w:r>
                              <w:rPr>
                                <w:rFonts w:eastAsia="Times New Roman" w:cs="Arial"/>
                                <w:color w:val="000000"/>
                                <w:sz w:val="18"/>
                                <w:lang w:val="es-ES_tradnl" w:eastAsia="es-ES_tradnl"/>
                              </w:rPr>
                              <w:t>te grúa de la sala de máquinas</w:t>
                            </w:r>
                          </w:p>
                          <w:p w14:paraId="7ACED041" w14:textId="77777777"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7</w:t>
                            </w:r>
                            <w:r w:rsidRPr="00B25E27">
                              <w:rPr>
                                <w:rFonts w:eastAsia="Times New Roman" w:cs="Arial"/>
                                <w:color w:val="000000"/>
                                <w:sz w:val="18"/>
                                <w:lang w:val="es-ES_tradnl" w:eastAsia="es-ES_tradnl"/>
                              </w:rPr>
                              <w:t xml:space="preserve">. Compuertas </w:t>
                            </w:r>
                            <w:r>
                              <w:rPr>
                                <w:rFonts w:eastAsia="Times New Roman" w:cs="Arial"/>
                                <w:color w:val="000000"/>
                                <w:sz w:val="18"/>
                                <w:lang w:val="es-ES_tradnl" w:eastAsia="es-ES_tradnl"/>
                              </w:rPr>
                              <w:t>de salida "izadas"</w:t>
                            </w:r>
                          </w:p>
                          <w:p w14:paraId="6B185036" w14:textId="77777777"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8</w:t>
                            </w:r>
                            <w:r w:rsidRPr="00B25E27">
                              <w:rPr>
                                <w:rFonts w:eastAsia="Times New Roman" w:cs="Arial"/>
                                <w:color w:val="000000"/>
                                <w:sz w:val="18"/>
                                <w:lang w:val="es-ES_tradnl" w:eastAsia="es-ES_tradnl"/>
                              </w:rPr>
                              <w:t xml:space="preserve">. Puente grúa </w:t>
                            </w:r>
                            <w:r>
                              <w:rPr>
                                <w:rFonts w:eastAsia="Times New Roman" w:cs="Arial"/>
                                <w:color w:val="000000"/>
                                <w:sz w:val="18"/>
                                <w:lang w:val="es-ES_tradnl" w:eastAsia="es-ES_tradnl"/>
                              </w:rPr>
                              <w:t>para las compuertas de salida</w:t>
                            </w:r>
                          </w:p>
                          <w:p w14:paraId="1ECA1889" w14:textId="77777777" w:rsidR="009917CC" w:rsidRPr="00B25E27" w:rsidRDefault="009917CC" w:rsidP="00B25E27">
                            <w:pPr>
                              <w:spacing w:before="0" w:after="0"/>
                              <w:ind w:firstLine="0"/>
                              <w:jc w:val="left"/>
                              <w:rPr>
                                <w:rFonts w:eastAsia="Times New Roman" w:cs="Arial"/>
                                <w:color w:val="000000"/>
                                <w:sz w:val="10"/>
                                <w:lang w:val="es-ES_tradnl" w:eastAsia="es-ES_tradnl"/>
                              </w:rPr>
                            </w:pPr>
                            <w:r w:rsidRPr="00B25E27">
                              <w:rPr>
                                <w:rFonts w:eastAsia="Times New Roman" w:cs="Arial"/>
                                <w:b/>
                                <w:color w:val="000000"/>
                                <w:sz w:val="18"/>
                                <w:lang w:val="es-ES_tradnl" w:eastAsia="es-ES_tradnl"/>
                              </w:rPr>
                              <w:t>9</w:t>
                            </w:r>
                            <w:r w:rsidRPr="00B25E27">
                              <w:rPr>
                                <w:rFonts w:eastAsia="Times New Roman" w:cs="Arial"/>
                                <w:color w:val="000000"/>
                                <w:sz w:val="18"/>
                                <w:lang w:val="es-ES_tradnl" w:eastAsia="es-ES_tradnl"/>
                              </w:rPr>
                              <w:t>. Conducto de salida (tubo de aspiración).</w:t>
                            </w:r>
                          </w:p>
                        </w:txbxContent>
                      </wps:txbx>
                      <wps:bodyPr rot="0" vert="horz" wrap="square" lIns="91440" tIns="45720" rIns="91440" bIns="45720" anchor="t" anchorCtr="0">
                        <a:spAutoFit/>
                      </wps:bodyPr>
                    </wps:wsp>
                  </a:graphicData>
                </a:graphic>
              </wp:inline>
            </w:drawing>
          </mc:Choice>
          <mc:Fallback>
            <w:pict>
              <v:shape w14:anchorId="104F5CB8" id="_x0000_s1032" type="#_x0000_t202" style="width:114.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">
                <v:textbox style="mso-fit-shape-to-text:t">
                  <w:txbxContent>
                    <w:p w14:paraId="6DE483BB" w14:textId="77777777"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 xml:space="preserve">1. </w:t>
                      </w:r>
                      <w:r>
                        <w:rPr>
                          <w:rFonts w:eastAsia="Times New Roman" w:cs="Arial"/>
                          <w:color w:val="000000"/>
                          <w:sz w:val="18"/>
                          <w:lang w:val="es-ES_tradnl" w:eastAsia="es-ES_tradnl"/>
                        </w:rPr>
                        <w:t>Tubería</w:t>
                      </w:r>
                      <w:r w:rsidRPr="00B25E27">
                        <w:rPr>
                          <w:rFonts w:eastAsia="Times New Roman" w:cs="Arial"/>
                          <w:color w:val="000000"/>
                          <w:sz w:val="18"/>
                          <w:lang w:val="es-ES_tradnl" w:eastAsia="es-ES_tradnl"/>
                        </w:rPr>
                        <w:t xml:space="preserve"> forzad</w:t>
                      </w:r>
                      <w:r>
                        <w:rPr>
                          <w:rFonts w:eastAsia="Times New Roman" w:cs="Arial"/>
                          <w:color w:val="000000"/>
                          <w:sz w:val="18"/>
                          <w:lang w:val="es-ES_tradnl" w:eastAsia="es-ES_tradnl"/>
                        </w:rPr>
                        <w:t>a</w:t>
                      </w:r>
                      <w:r w:rsidRPr="00B25E27">
                        <w:rPr>
                          <w:rFonts w:eastAsia="Times New Roman" w:cs="Arial"/>
                          <w:color w:val="000000"/>
                          <w:sz w:val="18"/>
                          <w:lang w:val="es-ES_tradnl" w:eastAsia="es-ES_tradnl"/>
                        </w:rPr>
                        <w:t xml:space="preserve"> d</w:t>
                      </w:r>
                      <w:r>
                        <w:rPr>
                          <w:rFonts w:eastAsia="Times New Roman" w:cs="Arial"/>
                          <w:color w:val="000000"/>
                          <w:sz w:val="18"/>
                          <w:lang w:val="es-ES_tradnl" w:eastAsia="es-ES_tradnl"/>
                        </w:rPr>
                        <w:t>esde la chimenea de equilibrio</w:t>
                      </w:r>
                    </w:p>
                    <w:p w14:paraId="729E9018" w14:textId="77777777"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2</w:t>
                      </w:r>
                      <w:r w:rsidRPr="00B25E27">
                        <w:rPr>
                          <w:rFonts w:eastAsia="Times New Roman" w:cs="Arial"/>
                          <w:color w:val="000000"/>
                          <w:sz w:val="18"/>
                          <w:lang w:val="es-ES_tradnl" w:eastAsia="es-ES_tradnl"/>
                        </w:rPr>
                        <w:t xml:space="preserve">. </w:t>
                      </w:r>
                      <w:r>
                        <w:rPr>
                          <w:rFonts w:eastAsia="Times New Roman" w:cs="Arial"/>
                          <w:color w:val="000000"/>
                          <w:sz w:val="18"/>
                          <w:lang w:val="es-ES_tradnl" w:eastAsia="es-ES_tradnl"/>
                        </w:rPr>
                        <w:t>Válvula de regulación y cierre</w:t>
                      </w:r>
                    </w:p>
                    <w:p w14:paraId="480AEFF7" w14:textId="77777777"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3</w:t>
                      </w:r>
                      <w:r w:rsidRPr="00B25E27">
                        <w:rPr>
                          <w:rFonts w:eastAsia="Times New Roman" w:cs="Arial"/>
                          <w:color w:val="000000"/>
                          <w:sz w:val="18"/>
                          <w:lang w:val="es-ES_tradnl" w:eastAsia="es-ES_tradnl"/>
                        </w:rPr>
                        <w:t>. P</w:t>
                      </w:r>
                      <w:r>
                        <w:rPr>
                          <w:rFonts w:eastAsia="Times New Roman" w:cs="Arial"/>
                          <w:color w:val="000000"/>
                          <w:sz w:val="18"/>
                          <w:lang w:val="es-ES_tradnl" w:eastAsia="es-ES_tradnl"/>
                        </w:rPr>
                        <w:t>uente grúa de sala de válvulas</w:t>
                      </w:r>
                    </w:p>
                    <w:p w14:paraId="66A4AB53" w14:textId="77777777"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4</w:t>
                      </w:r>
                      <w:r>
                        <w:rPr>
                          <w:rFonts w:eastAsia="Times New Roman" w:cs="Arial"/>
                          <w:color w:val="000000"/>
                          <w:sz w:val="18"/>
                          <w:lang w:val="es-ES_tradnl" w:eastAsia="es-ES_tradnl"/>
                        </w:rPr>
                        <w:t>. Turbina</w:t>
                      </w:r>
                    </w:p>
                    <w:p w14:paraId="564D6BC3" w14:textId="77777777"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5</w:t>
                      </w:r>
                      <w:r>
                        <w:rPr>
                          <w:rFonts w:eastAsia="Times New Roman" w:cs="Arial"/>
                          <w:color w:val="000000"/>
                          <w:sz w:val="18"/>
                          <w:lang w:val="es-ES_tradnl" w:eastAsia="es-ES_tradnl"/>
                        </w:rPr>
                        <w:t>. Alternador</w:t>
                      </w:r>
                    </w:p>
                    <w:p w14:paraId="732C0528" w14:textId="77777777"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6</w:t>
                      </w:r>
                      <w:r w:rsidRPr="00B25E27">
                        <w:rPr>
                          <w:rFonts w:eastAsia="Times New Roman" w:cs="Arial"/>
                          <w:color w:val="000000"/>
                          <w:sz w:val="18"/>
                          <w:lang w:val="es-ES_tradnl" w:eastAsia="es-ES_tradnl"/>
                        </w:rPr>
                        <w:t>. Puen</w:t>
                      </w:r>
                      <w:r>
                        <w:rPr>
                          <w:rFonts w:eastAsia="Times New Roman" w:cs="Arial"/>
                          <w:color w:val="000000"/>
                          <w:sz w:val="18"/>
                          <w:lang w:val="es-ES_tradnl" w:eastAsia="es-ES_tradnl"/>
                        </w:rPr>
                        <w:t>te grúa de la sala de máquinas</w:t>
                      </w:r>
                    </w:p>
                    <w:p w14:paraId="7ACED041" w14:textId="77777777"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7</w:t>
                      </w:r>
                      <w:r w:rsidRPr="00B25E27">
                        <w:rPr>
                          <w:rFonts w:eastAsia="Times New Roman" w:cs="Arial"/>
                          <w:color w:val="000000"/>
                          <w:sz w:val="18"/>
                          <w:lang w:val="es-ES_tradnl" w:eastAsia="es-ES_tradnl"/>
                        </w:rPr>
                        <w:t xml:space="preserve">. Compuertas </w:t>
                      </w:r>
                      <w:r>
                        <w:rPr>
                          <w:rFonts w:eastAsia="Times New Roman" w:cs="Arial"/>
                          <w:color w:val="000000"/>
                          <w:sz w:val="18"/>
                          <w:lang w:val="es-ES_tradnl" w:eastAsia="es-ES_tradnl"/>
                        </w:rPr>
                        <w:t>de salida "izadas"</w:t>
                      </w:r>
                    </w:p>
                    <w:p w14:paraId="6B185036" w14:textId="77777777" w:rsidR="009917CC" w:rsidRDefault="009917CC" w:rsidP="00B25E27">
                      <w:pPr>
                        <w:spacing w:before="0" w:after="0"/>
                        <w:ind w:firstLine="0"/>
                        <w:jc w:val="left"/>
                        <w:rPr>
                          <w:rFonts w:eastAsia="Times New Roman" w:cs="Arial"/>
                          <w:color w:val="000000"/>
                          <w:sz w:val="18"/>
                          <w:lang w:val="es-ES_tradnl" w:eastAsia="es-ES_tradnl"/>
                        </w:rPr>
                      </w:pPr>
                      <w:r w:rsidRPr="00B25E27">
                        <w:rPr>
                          <w:rFonts w:eastAsia="Times New Roman" w:cs="Arial"/>
                          <w:b/>
                          <w:color w:val="000000"/>
                          <w:sz w:val="18"/>
                          <w:lang w:val="es-ES_tradnl" w:eastAsia="es-ES_tradnl"/>
                        </w:rPr>
                        <w:t>8</w:t>
                      </w:r>
                      <w:r w:rsidRPr="00B25E27">
                        <w:rPr>
                          <w:rFonts w:eastAsia="Times New Roman" w:cs="Arial"/>
                          <w:color w:val="000000"/>
                          <w:sz w:val="18"/>
                          <w:lang w:val="es-ES_tradnl" w:eastAsia="es-ES_tradnl"/>
                        </w:rPr>
                        <w:t xml:space="preserve">. Puente grúa </w:t>
                      </w:r>
                      <w:r>
                        <w:rPr>
                          <w:rFonts w:eastAsia="Times New Roman" w:cs="Arial"/>
                          <w:color w:val="000000"/>
                          <w:sz w:val="18"/>
                          <w:lang w:val="es-ES_tradnl" w:eastAsia="es-ES_tradnl"/>
                        </w:rPr>
                        <w:t>para las compuertas de salida</w:t>
                      </w:r>
                    </w:p>
                    <w:p w14:paraId="1ECA1889" w14:textId="77777777" w:rsidR="009917CC" w:rsidRPr="00B25E27" w:rsidRDefault="009917CC" w:rsidP="00B25E27">
                      <w:pPr>
                        <w:spacing w:before="0" w:after="0"/>
                        <w:ind w:firstLine="0"/>
                        <w:jc w:val="left"/>
                        <w:rPr>
                          <w:rFonts w:eastAsia="Times New Roman" w:cs="Arial"/>
                          <w:color w:val="000000"/>
                          <w:sz w:val="10"/>
                          <w:lang w:val="es-ES_tradnl" w:eastAsia="es-ES_tradnl"/>
                        </w:rPr>
                      </w:pPr>
                      <w:r w:rsidRPr="00B25E27">
                        <w:rPr>
                          <w:rFonts w:eastAsia="Times New Roman" w:cs="Arial"/>
                          <w:b/>
                          <w:color w:val="000000"/>
                          <w:sz w:val="18"/>
                          <w:lang w:val="es-ES_tradnl" w:eastAsia="es-ES_tradnl"/>
                        </w:rPr>
                        <w:t>9</w:t>
                      </w:r>
                      <w:r w:rsidRPr="00B25E27">
                        <w:rPr>
                          <w:rFonts w:eastAsia="Times New Roman" w:cs="Arial"/>
                          <w:color w:val="000000"/>
                          <w:sz w:val="18"/>
                          <w:lang w:val="es-ES_tradnl" w:eastAsia="es-ES_tradnl"/>
                        </w:rPr>
                        <w:t>. Conducto de salida (tubo de aspiración).</w:t>
                      </w:r>
                    </w:p>
                  </w:txbxContent>
                </v:textbox>
                <w10:anchorlock/>
              </v:shape>
            </w:pict>
          </mc:Fallback>
        </mc:AlternateContent>
      </w:r>
    </w:p>
    <w:p w14:paraId="4247F18D" w14:textId="77777777" w:rsidR="00B25E27" w:rsidRDefault="00B25E27" w:rsidP="00B25E27"/>
    <w:p w14:paraId="5D0A8118" w14:textId="77777777" w:rsidR="00DF5B4A" w:rsidRDefault="00D36C24" w:rsidP="00DF5B4A">
      <w:pPr>
        <w:pStyle w:val="Ttulo1"/>
      </w:pPr>
      <w:bookmarkStart w:id="13" w:name="_Toc528885320"/>
      <w:r>
        <w:t>5</w:t>
      </w:r>
      <w:r w:rsidR="00DF5B4A">
        <w:t>. Elementos de la casa de máquina</w:t>
      </w:r>
      <w:bookmarkEnd w:id="13"/>
    </w:p>
    <w:p w14:paraId="77074B82" w14:textId="77777777" w:rsidR="00B64B89" w:rsidRDefault="00B64B89" w:rsidP="00B64B89">
      <w:pPr>
        <w:jc w:val="center"/>
      </w:pPr>
      <w:r>
        <w:rPr>
          <w:noProof/>
          <w:lang w:eastAsia="es-AR"/>
        </w:rPr>
        <w:drawing>
          <wp:inline distT="0" distB="0" distL="0" distR="0" wp14:anchorId="7EEC07D7" wp14:editId="3FF5D238">
            <wp:extent cx="3524250" cy="2771775"/>
            <wp:effectExtent l="38100" t="19050" r="19050" b="0"/>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DE8B99A" w14:textId="77777777" w:rsidR="0014748A" w:rsidRDefault="0014748A" w:rsidP="00B64B89">
      <w:pPr>
        <w:jc w:val="center"/>
      </w:pPr>
    </w:p>
    <w:p w14:paraId="1425410F" w14:textId="77777777" w:rsidR="00634C65" w:rsidRDefault="00D36C24" w:rsidP="00634C65">
      <w:pPr>
        <w:pStyle w:val="Ttulo2"/>
      </w:pPr>
      <w:bookmarkStart w:id="14" w:name="_Toc528885321"/>
      <w:r>
        <w:t>5</w:t>
      </w:r>
      <w:r w:rsidR="00634C65">
        <w:t>.a) Unidades turb</w:t>
      </w:r>
      <w:r w:rsidR="00A15171">
        <w:t>o</w:t>
      </w:r>
      <w:r w:rsidR="00634C65">
        <w:t>generadoras</w:t>
      </w:r>
      <w:bookmarkEnd w:id="14"/>
    </w:p>
    <w:p w14:paraId="743D9684" w14:textId="77777777" w:rsidR="006B37D7" w:rsidRPr="006B37D7" w:rsidRDefault="006B37D7" w:rsidP="006B37D7">
      <w:r w:rsidRPr="006B37D7">
        <w:t xml:space="preserve">Las unidades turbogeneradoras están constituidas cada una por un acoplamiento entre una turbina y un generador. </w:t>
      </w:r>
    </w:p>
    <w:p w14:paraId="79C43D63" w14:textId="77777777" w:rsidR="006B37D7" w:rsidRPr="006B37D7" w:rsidRDefault="006B37D7" w:rsidP="00337961">
      <w:pPr>
        <w:pStyle w:val="Prrafodelista"/>
        <w:numPr>
          <w:ilvl w:val="0"/>
          <w:numId w:val="38"/>
        </w:numPr>
        <w:ind w:hanging="357"/>
        <w:contextualSpacing w:val="0"/>
      </w:pPr>
      <w:r w:rsidRPr="006B37D7">
        <w:rPr>
          <w:b/>
          <w:bCs/>
        </w:rPr>
        <w:t xml:space="preserve">Turbina: </w:t>
      </w:r>
      <w:r w:rsidRPr="006B37D7">
        <w:t xml:space="preserve">es el elemento encargado de transformar la energía hidráulica en mecánica para accionar el generador. </w:t>
      </w:r>
    </w:p>
    <w:p w14:paraId="7873ED7B" w14:textId="77777777" w:rsidR="006B37D7" w:rsidRDefault="006B37D7" w:rsidP="00337961">
      <w:pPr>
        <w:pStyle w:val="Prrafodelista"/>
        <w:numPr>
          <w:ilvl w:val="0"/>
          <w:numId w:val="38"/>
        </w:numPr>
        <w:ind w:hanging="357"/>
        <w:contextualSpacing w:val="0"/>
      </w:pPr>
      <w:r w:rsidRPr="006B37D7">
        <w:rPr>
          <w:b/>
          <w:bCs/>
        </w:rPr>
        <w:t xml:space="preserve">Generador: </w:t>
      </w:r>
      <w:r w:rsidRPr="006B37D7">
        <w:t>es la máquina que transforma la energía mecánica en eléctrica. Se le llama también "Alternador" porque produce corriente alterna. Está formado básicamente por dos elementos:</w:t>
      </w:r>
    </w:p>
    <w:p w14:paraId="126A84E4" w14:textId="77777777" w:rsidR="006B37D7" w:rsidRPr="006B37D7" w:rsidRDefault="006B37D7" w:rsidP="00B74791">
      <w:pPr>
        <w:pStyle w:val="Prrafodelista"/>
        <w:numPr>
          <w:ilvl w:val="1"/>
          <w:numId w:val="38"/>
        </w:numPr>
        <w:ind w:hanging="277"/>
        <w:contextualSpacing w:val="0"/>
      </w:pPr>
      <w:r>
        <w:t>U</w:t>
      </w:r>
      <w:r w:rsidRPr="006B37D7">
        <w:t xml:space="preserve">no fijo cuyo nombre genérico es el de </w:t>
      </w:r>
      <w:r w:rsidRPr="006B37D7">
        <w:rPr>
          <w:b/>
          <w:bCs/>
        </w:rPr>
        <w:t xml:space="preserve">Estator </w:t>
      </w:r>
    </w:p>
    <w:p w14:paraId="1B78E663" w14:textId="77777777" w:rsidR="006B37D7" w:rsidRPr="006B37D7" w:rsidRDefault="006B37D7" w:rsidP="00B74791">
      <w:pPr>
        <w:pStyle w:val="Prrafodelista"/>
        <w:numPr>
          <w:ilvl w:val="1"/>
          <w:numId w:val="38"/>
        </w:numPr>
        <w:ind w:hanging="277"/>
        <w:contextualSpacing w:val="0"/>
      </w:pPr>
      <w:r>
        <w:t>O</w:t>
      </w:r>
      <w:r w:rsidRPr="006B37D7">
        <w:t xml:space="preserve">tro que gira concéntricamente </w:t>
      </w:r>
      <w:r>
        <w:t>al estator</w:t>
      </w:r>
      <w:r w:rsidRPr="006B37D7">
        <w:t xml:space="preserve">, llamado </w:t>
      </w:r>
      <w:r w:rsidRPr="006B37D7">
        <w:rPr>
          <w:b/>
          <w:bCs/>
        </w:rPr>
        <w:t>Rotor</w:t>
      </w:r>
      <w:r w:rsidRPr="006B37D7">
        <w:t xml:space="preserve">. </w:t>
      </w:r>
    </w:p>
    <w:p w14:paraId="082B295A" w14:textId="77777777" w:rsidR="00337961" w:rsidRDefault="00337961" w:rsidP="00634C65"/>
    <w:p w14:paraId="7ADE1CCF" w14:textId="77777777" w:rsidR="00337961" w:rsidRDefault="00337961" w:rsidP="00337961">
      <w:r w:rsidRPr="00337961">
        <w:t xml:space="preserve">El fenómeno físico mediante el cual se obtiene la energía eléctrica se denomina </w:t>
      </w:r>
      <w:r w:rsidRPr="00337961">
        <w:rPr>
          <w:b/>
          <w:i/>
        </w:rPr>
        <w:t>inducción electromagnética</w:t>
      </w:r>
      <w:r>
        <w:t>, y en ella intervienen los dos elementos mencionados:</w:t>
      </w:r>
    </w:p>
    <w:p w14:paraId="36043D77" w14:textId="77777777" w:rsidR="00337961" w:rsidRDefault="00337961" w:rsidP="00B74791">
      <w:pPr>
        <w:pStyle w:val="Prrafodelista"/>
        <w:numPr>
          <w:ilvl w:val="0"/>
          <w:numId w:val="39"/>
        </w:numPr>
        <w:ind w:left="1418" w:hanging="266"/>
        <w:contextualSpacing w:val="0"/>
      </w:pPr>
      <w:r>
        <w:t xml:space="preserve">El </w:t>
      </w:r>
      <w:r w:rsidRPr="00337961">
        <w:rPr>
          <w:b/>
          <w:i/>
        </w:rPr>
        <w:t>Rotor</w:t>
      </w:r>
      <w:r>
        <w:t xml:space="preserve"> crea un campo magnético</w:t>
      </w:r>
      <w:r w:rsidRPr="00337961">
        <w:t xml:space="preserve"> alimentado con corriente directa. Este elemento es el </w:t>
      </w:r>
      <w:r w:rsidRPr="00337961">
        <w:rPr>
          <w:i/>
        </w:rPr>
        <w:t>inductor</w:t>
      </w:r>
      <w:r w:rsidRPr="00337961">
        <w:t xml:space="preserve"> y está form</w:t>
      </w:r>
      <w:r>
        <w:t>ado por un conjunto de bobinas.</w:t>
      </w:r>
    </w:p>
    <w:p w14:paraId="5BB6D944" w14:textId="77777777" w:rsidR="00337961" w:rsidRDefault="00337961" w:rsidP="00B74791">
      <w:pPr>
        <w:pStyle w:val="Prrafodelista"/>
        <w:numPr>
          <w:ilvl w:val="0"/>
          <w:numId w:val="39"/>
        </w:numPr>
        <w:ind w:left="1418" w:hanging="266"/>
        <w:contextualSpacing w:val="0"/>
      </w:pPr>
      <w:r w:rsidRPr="00337961">
        <w:t xml:space="preserve">El </w:t>
      </w:r>
      <w:r w:rsidRPr="00337961">
        <w:rPr>
          <w:b/>
          <w:i/>
        </w:rPr>
        <w:t>Estator</w:t>
      </w:r>
      <w:r w:rsidRPr="00337961">
        <w:t xml:space="preserve"> actúa como receptor de corrientes inducidas, por lo que se llama </w:t>
      </w:r>
      <w:r w:rsidRPr="00B74791">
        <w:rPr>
          <w:i/>
        </w:rPr>
        <w:t>inducido</w:t>
      </w:r>
      <w:r w:rsidRPr="00337961">
        <w:t>. A él están unidas las b</w:t>
      </w:r>
      <w:r w:rsidR="00B74791">
        <w:t>arras de salida de la corriente</w:t>
      </w:r>
      <w:r w:rsidRPr="00337961">
        <w:t xml:space="preserve">. </w:t>
      </w:r>
    </w:p>
    <w:p w14:paraId="10B9FA25" w14:textId="29C8D60D" w:rsidR="00634C65" w:rsidRDefault="0063211D" w:rsidP="00634C65">
      <w:r w:rsidRPr="0063211D">
        <w:t xml:space="preserve">La </w:t>
      </w:r>
      <w:r w:rsidRPr="0063211D">
        <w:rPr>
          <w:i/>
        </w:rPr>
        <w:t>corriente eléctrica</w:t>
      </w:r>
      <w:r w:rsidRPr="0063211D">
        <w:t xml:space="preserve"> se origina en el campo magnético establec</w:t>
      </w:r>
      <w:r>
        <w:t>ido entre el rotor y el estator.</w:t>
      </w:r>
      <w:r w:rsidRPr="0063211D">
        <w:t xml:space="preserve"> </w:t>
      </w:r>
      <w:r>
        <w:t>A</w:t>
      </w:r>
      <w:r w:rsidRPr="0063211D">
        <w:t>l girar el rotor</w:t>
      </w:r>
      <w:r>
        <w:t>,</w:t>
      </w:r>
      <w:r w:rsidRPr="0063211D">
        <w:t xml:space="preserve"> impulsado por la turbina</w:t>
      </w:r>
      <w:r>
        <w:t>,</w:t>
      </w:r>
      <w:r w:rsidRPr="0063211D">
        <w:t xml:space="preserve"> se rompe el campo magnético produciéndose una corriente de electrones. Esta corriente se induce a relativamente bajo voltaje, por lo que se envía al transformador de potencia, el cual sube el voltaje a un valor muy alto para que se efectúe la transmisión hasta los centros de consumo. En estos hay subestaciones reductor</w:t>
      </w:r>
      <w:r w:rsidR="00C60836">
        <w:t>a</w:t>
      </w:r>
      <w:r w:rsidRPr="0063211D">
        <w:t>s cuyos transformadores reducen el voltaje para distribuir la corriente en la zona.</w:t>
      </w:r>
    </w:p>
    <w:p w14:paraId="49BE1B42" w14:textId="77777777" w:rsidR="00634C65" w:rsidRDefault="00634C65" w:rsidP="00634C65"/>
    <w:p w14:paraId="1D288733" w14:textId="77777777" w:rsidR="00634C65" w:rsidRDefault="00D36C24" w:rsidP="0063211D">
      <w:pPr>
        <w:pStyle w:val="Ttulo2"/>
      </w:pPr>
      <w:bookmarkStart w:id="15" w:name="_Toc528885322"/>
      <w:r>
        <w:t>5</w:t>
      </w:r>
      <w:r w:rsidR="0063211D">
        <w:t>.b) Sala de control</w:t>
      </w:r>
      <w:bookmarkEnd w:id="15"/>
    </w:p>
    <w:p w14:paraId="36D7694C" w14:textId="77777777" w:rsidR="00C522D7" w:rsidRDefault="00C522D7" w:rsidP="00634C65">
      <w:pPr>
        <w:rPr>
          <w:sz w:val="23"/>
          <w:szCs w:val="23"/>
        </w:rPr>
      </w:pPr>
      <w:r>
        <w:rPr>
          <w:sz w:val="23"/>
          <w:szCs w:val="23"/>
        </w:rPr>
        <w:t>La sala de control es el sitio donde un personal debidamente capacitado efectúa el control del proceso total de generación de la planta.</w:t>
      </w:r>
    </w:p>
    <w:p w14:paraId="00EF642D" w14:textId="77777777" w:rsidR="0063211D" w:rsidRDefault="00C522D7" w:rsidP="00634C65">
      <w:r>
        <w:rPr>
          <w:sz w:val="23"/>
          <w:szCs w:val="23"/>
        </w:rPr>
        <w:t>Para tal efecto cuenta con tableros indicadores, alarmas y protecciones, sistemas de comunicación, tableros de mano para las subestaciones, entre otros.</w:t>
      </w:r>
    </w:p>
    <w:p w14:paraId="7AE2C479" w14:textId="77777777" w:rsidR="009917CC" w:rsidRDefault="00C522D7" w:rsidP="009917CC">
      <w:pPr>
        <w:keepNext/>
        <w:jc w:val="center"/>
      </w:pPr>
      <w:r>
        <w:rPr>
          <w:noProof/>
          <w:lang w:eastAsia="es-AR"/>
        </w:rPr>
        <w:drawing>
          <wp:inline distT="0" distB="0" distL="0" distR="0" wp14:anchorId="548E85C9" wp14:editId="7AAF48E2">
            <wp:extent cx="3419475" cy="2564789"/>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80605_1503136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20859" cy="2565827"/>
                    </a:xfrm>
                    <a:prstGeom prst="rect">
                      <a:avLst/>
                    </a:prstGeom>
                  </pic:spPr>
                </pic:pic>
              </a:graphicData>
            </a:graphic>
          </wp:inline>
        </w:drawing>
      </w:r>
    </w:p>
    <w:p w14:paraId="689843A7" w14:textId="77777777" w:rsidR="00634C65" w:rsidRDefault="009917CC" w:rsidP="009917CC">
      <w:pPr>
        <w:pStyle w:val="Descripcin"/>
        <w:jc w:val="center"/>
      </w:pPr>
      <w:r>
        <w:t xml:space="preserve">Foto  </w:t>
      </w:r>
      <w:r>
        <w:fldChar w:fldCharType="begin"/>
      </w:r>
      <w:r>
        <w:instrText xml:space="preserve"> SEQ Foto_ \* ARABIC </w:instrText>
      </w:r>
      <w:r>
        <w:fldChar w:fldCharType="separate"/>
      </w:r>
      <w:r>
        <w:rPr>
          <w:noProof/>
        </w:rPr>
        <w:t>1</w:t>
      </w:r>
      <w:r>
        <w:fldChar w:fldCharType="end"/>
      </w:r>
      <w:r>
        <w:t>. Sala de Control de Central Hidroeléctrica Agua del Toro (Mendoza).</w:t>
      </w:r>
    </w:p>
    <w:p w14:paraId="3468400D" w14:textId="77777777" w:rsidR="00E132A0" w:rsidRDefault="00E132A0" w:rsidP="00C522D7">
      <w:pPr>
        <w:jc w:val="center"/>
      </w:pPr>
    </w:p>
    <w:p w14:paraId="1E6DF928" w14:textId="77777777" w:rsidR="0063211D" w:rsidRDefault="00D36C24" w:rsidP="006B4FDA">
      <w:pPr>
        <w:pStyle w:val="Ttulo2"/>
      </w:pPr>
      <w:bookmarkStart w:id="16" w:name="_Toc528885323"/>
      <w:r>
        <w:t>5</w:t>
      </w:r>
      <w:r w:rsidR="006B4FDA">
        <w:t>.c) Equipos auxiliares</w:t>
      </w:r>
      <w:bookmarkEnd w:id="16"/>
    </w:p>
    <w:p w14:paraId="7BFC437A" w14:textId="77777777" w:rsidR="006B4FDA" w:rsidRDefault="00A01C84" w:rsidP="00634C65">
      <w:r>
        <w:t>Se cuenta con</w:t>
      </w:r>
      <w:r w:rsidRPr="00A01C84">
        <w:t xml:space="preserve"> bombas de agua para el enfriamiento de las unidades, bombas lubricantes, extinguidores de fuego, equipos para la </w:t>
      </w:r>
      <w:proofErr w:type="spellStart"/>
      <w:r w:rsidRPr="00A01C84">
        <w:t>auto-alimentación</w:t>
      </w:r>
      <w:proofErr w:type="spellEnd"/>
      <w:r w:rsidRPr="00A01C84">
        <w:t xml:space="preserve"> eléctrica, banco de baterías, puente-grúa o grúa viajera, oficinas y salas varias, taller y bodega, etc.</w:t>
      </w:r>
    </w:p>
    <w:p w14:paraId="17B59842" w14:textId="77777777" w:rsidR="006B4FDA" w:rsidRDefault="006B4FDA" w:rsidP="00634C65"/>
    <w:p w14:paraId="2C9ED60C" w14:textId="77777777" w:rsidR="00532DB8" w:rsidRDefault="00D36C24" w:rsidP="00532DB8">
      <w:pPr>
        <w:pStyle w:val="Ttulo1"/>
      </w:pPr>
      <w:bookmarkStart w:id="17" w:name="_Toc528885324"/>
      <w:r>
        <w:t>6</w:t>
      </w:r>
      <w:r w:rsidR="00532DB8">
        <w:t>. Organización</w:t>
      </w:r>
      <w:bookmarkEnd w:id="17"/>
    </w:p>
    <w:p w14:paraId="64865B6E" w14:textId="77777777" w:rsidR="00532DB8" w:rsidRPr="00532DB8" w:rsidRDefault="00532DB8" w:rsidP="00532DB8">
      <w:r w:rsidRPr="00532DB8">
        <w:t>La Casa de Máquinas está</w:t>
      </w:r>
      <w:r>
        <w:t xml:space="preserve"> organizada en varios niveles.</w:t>
      </w:r>
      <w:r w:rsidRPr="00532DB8">
        <w:t xml:space="preserve"> </w:t>
      </w:r>
      <w:r>
        <w:t>D</w:t>
      </w:r>
      <w:r w:rsidRPr="00532DB8">
        <w:t xml:space="preserve">esde el más alto hacia abajo, estos son: </w:t>
      </w:r>
    </w:p>
    <w:p w14:paraId="116E7955" w14:textId="77777777" w:rsidR="00532DB8" w:rsidRPr="00532DB8" w:rsidRDefault="00532DB8" w:rsidP="00532DB8">
      <w:pPr>
        <w:pStyle w:val="Prrafodelista"/>
        <w:numPr>
          <w:ilvl w:val="0"/>
          <w:numId w:val="39"/>
        </w:numPr>
        <w:ind w:left="1418" w:hanging="266"/>
        <w:contextualSpacing w:val="0"/>
      </w:pPr>
      <w:r w:rsidRPr="00532DB8">
        <w:t xml:space="preserve">Nivel de Sala de Control </w:t>
      </w:r>
    </w:p>
    <w:p w14:paraId="56317AB5" w14:textId="77777777" w:rsidR="00532DB8" w:rsidRPr="00532DB8" w:rsidRDefault="00532DB8" w:rsidP="00532DB8">
      <w:pPr>
        <w:pStyle w:val="Prrafodelista"/>
        <w:numPr>
          <w:ilvl w:val="0"/>
          <w:numId w:val="39"/>
        </w:numPr>
        <w:ind w:left="1418" w:hanging="266"/>
        <w:contextualSpacing w:val="0"/>
      </w:pPr>
      <w:r w:rsidRPr="00532DB8">
        <w:t xml:space="preserve">Nivel de Excitatrices </w:t>
      </w:r>
    </w:p>
    <w:p w14:paraId="433D60DF" w14:textId="77777777" w:rsidR="00532DB8" w:rsidRPr="00532DB8" w:rsidRDefault="00532DB8" w:rsidP="00532DB8">
      <w:pPr>
        <w:pStyle w:val="Prrafodelista"/>
        <w:numPr>
          <w:ilvl w:val="0"/>
          <w:numId w:val="39"/>
        </w:numPr>
        <w:ind w:left="1418" w:hanging="266"/>
        <w:contextualSpacing w:val="0"/>
      </w:pPr>
      <w:r w:rsidRPr="00532DB8">
        <w:t xml:space="preserve">Nivel de Generadores </w:t>
      </w:r>
    </w:p>
    <w:p w14:paraId="24BA332A" w14:textId="77777777" w:rsidR="00532DB8" w:rsidRPr="00532DB8" w:rsidRDefault="00532DB8" w:rsidP="00532DB8">
      <w:pPr>
        <w:pStyle w:val="Prrafodelista"/>
        <w:numPr>
          <w:ilvl w:val="0"/>
          <w:numId w:val="40"/>
        </w:numPr>
        <w:ind w:left="1418" w:hanging="266"/>
        <w:contextualSpacing w:val="0"/>
      </w:pPr>
      <w:r w:rsidRPr="00532DB8">
        <w:t xml:space="preserve">Nivel de Turbinas </w:t>
      </w:r>
    </w:p>
    <w:p w14:paraId="1649982B" w14:textId="77777777" w:rsidR="00532DB8" w:rsidRPr="00532DB8" w:rsidRDefault="00532DB8" w:rsidP="00532DB8">
      <w:pPr>
        <w:pStyle w:val="Prrafodelista"/>
        <w:numPr>
          <w:ilvl w:val="0"/>
          <w:numId w:val="40"/>
        </w:numPr>
        <w:ind w:left="1418" w:hanging="266"/>
        <w:contextualSpacing w:val="0"/>
      </w:pPr>
      <w:r w:rsidRPr="00532DB8">
        <w:t xml:space="preserve">Nivel de Restitución </w:t>
      </w:r>
    </w:p>
    <w:p w14:paraId="205F6F28" w14:textId="77777777" w:rsidR="009917CC" w:rsidRDefault="00532DB8" w:rsidP="009917CC">
      <w:pPr>
        <w:keepNext/>
        <w:jc w:val="center"/>
      </w:pPr>
      <w:r>
        <w:rPr>
          <w:noProof/>
          <w:lang w:eastAsia="es-AR"/>
        </w:rPr>
        <w:lastRenderedPageBreak/>
        <w:drawing>
          <wp:inline distT="0" distB="0" distL="0" distR="0" wp14:anchorId="318BF047" wp14:editId="608D961A">
            <wp:extent cx="3867150" cy="290056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80602_10354946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68507" cy="2901587"/>
                    </a:xfrm>
                    <a:prstGeom prst="rect">
                      <a:avLst/>
                    </a:prstGeom>
                  </pic:spPr>
                </pic:pic>
              </a:graphicData>
            </a:graphic>
          </wp:inline>
        </w:drawing>
      </w:r>
    </w:p>
    <w:p w14:paraId="08381A97" w14:textId="77777777" w:rsidR="00532DB8" w:rsidRDefault="009917CC" w:rsidP="009917CC">
      <w:pPr>
        <w:pStyle w:val="Descripcin"/>
        <w:jc w:val="center"/>
      </w:pPr>
      <w:r>
        <w:t xml:space="preserve">Foto  </w:t>
      </w:r>
      <w:r>
        <w:fldChar w:fldCharType="begin"/>
      </w:r>
      <w:r>
        <w:instrText xml:space="preserve"> SEQ Foto_ \* ARABIC </w:instrText>
      </w:r>
      <w:r>
        <w:fldChar w:fldCharType="separate"/>
      </w:r>
      <w:r>
        <w:rPr>
          <w:noProof/>
        </w:rPr>
        <w:t>2</w:t>
      </w:r>
      <w:r>
        <w:fldChar w:fldCharType="end"/>
      </w:r>
      <w:r>
        <w:t xml:space="preserve">. Pisos intermedios en Central Hidroeléctrica </w:t>
      </w:r>
      <w:proofErr w:type="spellStart"/>
      <w:r>
        <w:t>Cacheuta</w:t>
      </w:r>
      <w:proofErr w:type="spellEnd"/>
      <w:r>
        <w:t xml:space="preserve"> (Mendoza).</w:t>
      </w:r>
    </w:p>
    <w:p w14:paraId="6B60CA26" w14:textId="77777777" w:rsidR="006B4FDA" w:rsidRDefault="006B4FDA" w:rsidP="00634C65">
      <w:pPr>
        <w:rPr>
          <w:noProof/>
          <w:lang w:eastAsia="es-AR"/>
        </w:rPr>
      </w:pPr>
    </w:p>
    <w:p w14:paraId="7B3815F4" w14:textId="77777777" w:rsidR="00532DB8" w:rsidRDefault="00D36C24" w:rsidP="00532DB8">
      <w:pPr>
        <w:pStyle w:val="Ttulo1"/>
        <w:rPr>
          <w:noProof/>
          <w:lang w:eastAsia="es-AR"/>
        </w:rPr>
      </w:pPr>
      <w:bookmarkStart w:id="18" w:name="_Toc528885325"/>
      <w:r>
        <w:rPr>
          <w:noProof/>
          <w:lang w:eastAsia="es-AR"/>
        </w:rPr>
        <w:t>7</w:t>
      </w:r>
      <w:r w:rsidR="00532DB8" w:rsidRPr="00FA2AFC">
        <w:rPr>
          <w:noProof/>
          <w:lang w:eastAsia="es-AR"/>
        </w:rPr>
        <w:t>. Superficie en planta</w:t>
      </w:r>
      <w:bookmarkEnd w:id="18"/>
    </w:p>
    <w:p w14:paraId="31AF1F1D" w14:textId="77777777" w:rsidR="00532DB8" w:rsidRDefault="00532DB8" w:rsidP="00532DB8">
      <w:r w:rsidRPr="00532DB8">
        <w:t xml:space="preserve">La superficie en planta </w:t>
      </w:r>
      <w:r w:rsidR="0003039C">
        <w:t>va a</w:t>
      </w:r>
      <w:r w:rsidRPr="00532DB8">
        <w:t xml:space="preserve"> depender de la clase de turbinas que se adopte y de la agrupación de éstas con los </w:t>
      </w:r>
      <w:r w:rsidR="005E722E">
        <w:t>generadores</w:t>
      </w:r>
      <w:r w:rsidRPr="00532DB8">
        <w:t xml:space="preserve"> que muevan. </w:t>
      </w:r>
    </w:p>
    <w:p w14:paraId="26495D8D" w14:textId="77777777" w:rsidR="009917CC" w:rsidRDefault="009917CC" w:rsidP="009917CC">
      <w:pPr>
        <w:keepNext/>
        <w:jc w:val="center"/>
      </w:pPr>
      <w:r>
        <w:rPr>
          <w:rFonts w:cs="Arial"/>
          <w:b/>
          <w:noProof/>
          <w:lang w:eastAsia="es-AR"/>
        </w:rPr>
        <w:drawing>
          <wp:inline distT="0" distB="0" distL="0" distR="0" wp14:anchorId="32C45A22" wp14:editId="31C29967">
            <wp:extent cx="4396317" cy="3297237"/>
            <wp:effectExtent l="0" t="2857" r="1587" b="1588"/>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0818.JPG"/>
                    <pic:cNvPicPr/>
                  </pic:nvPicPr>
                  <pic:blipFill>
                    <a:blip r:embed="rId36" cstate="print">
                      <a:extLst>
                        <a:ext uri="{BEBA8EAE-BF5A-486C-A8C5-ECC9F3942E4B}">
                          <a14:imgProps xmlns:a14="http://schemas.microsoft.com/office/drawing/2010/main">
                            <a14:imgLayer r:embed="rId37">
                              <a14:imgEffect>
                                <a14:brightnessContrast bright="30000"/>
                              </a14:imgEffect>
                            </a14:imgLayer>
                          </a14:imgProps>
                        </a:ext>
                        <a:ext uri="{28A0092B-C50C-407E-A947-70E740481C1C}">
                          <a14:useLocalDpi xmlns:a14="http://schemas.microsoft.com/office/drawing/2010/main" val="0"/>
                        </a:ext>
                      </a:extLst>
                    </a:blip>
                    <a:stretch>
                      <a:fillRect/>
                    </a:stretch>
                  </pic:blipFill>
                  <pic:spPr>
                    <a:xfrm rot="5400000">
                      <a:off x="0" y="0"/>
                      <a:ext cx="4419326" cy="3314494"/>
                    </a:xfrm>
                    <a:prstGeom prst="rect">
                      <a:avLst/>
                    </a:prstGeom>
                  </pic:spPr>
                </pic:pic>
              </a:graphicData>
            </a:graphic>
          </wp:inline>
        </w:drawing>
      </w:r>
    </w:p>
    <w:p w14:paraId="67969EAC" w14:textId="77777777" w:rsidR="009917CC" w:rsidRPr="00532DB8" w:rsidRDefault="009917CC" w:rsidP="009917CC">
      <w:pPr>
        <w:pStyle w:val="Descripcin"/>
        <w:jc w:val="center"/>
      </w:pPr>
      <w:r>
        <w:t xml:space="preserve">Foto  </w:t>
      </w:r>
      <w:r>
        <w:fldChar w:fldCharType="begin"/>
      </w:r>
      <w:r>
        <w:instrText xml:space="preserve"> SEQ Foto_ \* ARABIC </w:instrText>
      </w:r>
      <w:r>
        <w:fldChar w:fldCharType="separate"/>
      </w:r>
      <w:r>
        <w:rPr>
          <w:noProof/>
        </w:rPr>
        <w:t>3</w:t>
      </w:r>
      <w:r>
        <w:fldChar w:fldCharType="end"/>
      </w:r>
      <w:r>
        <w:t xml:space="preserve">. Piso principal de Central Hidroeléctrica </w:t>
      </w:r>
      <w:proofErr w:type="spellStart"/>
      <w:r>
        <w:t>Cacheuta</w:t>
      </w:r>
      <w:proofErr w:type="spellEnd"/>
      <w:r>
        <w:t xml:space="preserve"> (Mendoza).</w:t>
      </w:r>
    </w:p>
    <w:p w14:paraId="18520C05" w14:textId="77777777" w:rsidR="00D70681" w:rsidRDefault="00D70681" w:rsidP="00532DB8">
      <w:r>
        <w:lastRenderedPageBreak/>
        <w:t>En estudios preliminares de centrales, para determinar la carga a elevar con el puente grúa, luz de la central, su altura, y la separación entre grupos si son horizontales, se pueden obtener de ábacos provenientes de la experiencia. A modo de ejemplo se muestran los ábacos que recomienda el autor Gómez-Navarro en el tomo I de “Saltos de Agua y Presas de Embalse”:</w:t>
      </w:r>
    </w:p>
    <w:p w14:paraId="1EA3E5FF" w14:textId="77777777" w:rsidR="00D70681" w:rsidRDefault="00D70681" w:rsidP="00D70681">
      <w:pPr>
        <w:jc w:val="center"/>
      </w:pPr>
      <w:r>
        <w:rPr>
          <w:noProof/>
          <w:lang w:eastAsia="es-AR"/>
        </w:rPr>
        <w:drawing>
          <wp:inline distT="0" distB="0" distL="0" distR="0" wp14:anchorId="1183D019" wp14:editId="7E882733">
            <wp:extent cx="5762017" cy="474789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01551" cy="4780471"/>
                    </a:xfrm>
                    <a:prstGeom prst="rect">
                      <a:avLst/>
                    </a:prstGeom>
                    <a:noFill/>
                    <a:ln>
                      <a:noFill/>
                    </a:ln>
                  </pic:spPr>
                </pic:pic>
              </a:graphicData>
            </a:graphic>
          </wp:inline>
        </w:drawing>
      </w:r>
    </w:p>
    <w:p w14:paraId="10BB3ABC" w14:textId="77777777" w:rsidR="00FA2AFC" w:rsidRDefault="007C5295" w:rsidP="00532DB8">
      <w:r>
        <w:t>Se mencionan a continuación a</w:t>
      </w:r>
      <w:r w:rsidR="00FA2AFC">
        <w:t>lgunos criterios generales:</w:t>
      </w:r>
    </w:p>
    <w:p w14:paraId="79C902A1" w14:textId="77777777" w:rsidR="00532DB8" w:rsidRDefault="00532DB8" w:rsidP="00FA2AFC">
      <w:pPr>
        <w:pStyle w:val="Prrafodelista"/>
        <w:numPr>
          <w:ilvl w:val="0"/>
          <w:numId w:val="41"/>
        </w:numPr>
        <w:ind w:hanging="357"/>
        <w:contextualSpacing w:val="0"/>
      </w:pPr>
      <w:r w:rsidRPr="00532DB8">
        <w:t>Los espacios entre máquinas han de ser amplios, dejando un pasillo que las rodee de 1,8</w:t>
      </w:r>
      <w:r w:rsidR="00FA2AFC">
        <w:t>0</w:t>
      </w:r>
      <w:r w:rsidRPr="00532DB8">
        <w:t xml:space="preserve"> a 2,40 m de anch</w:t>
      </w:r>
      <w:r w:rsidR="00FA2AFC">
        <w:t>o</w:t>
      </w:r>
      <w:r w:rsidRPr="00532DB8">
        <w:t xml:space="preserve">. </w:t>
      </w:r>
    </w:p>
    <w:p w14:paraId="2F76CD81" w14:textId="77777777" w:rsidR="007C5295" w:rsidRPr="00532DB8" w:rsidRDefault="007C5295" w:rsidP="00FA2AFC">
      <w:pPr>
        <w:pStyle w:val="Prrafodelista"/>
        <w:numPr>
          <w:ilvl w:val="0"/>
          <w:numId w:val="41"/>
        </w:numPr>
        <w:ind w:hanging="357"/>
        <w:contextualSpacing w:val="0"/>
      </w:pPr>
      <w:r>
        <w:t xml:space="preserve">Siendo </w:t>
      </w:r>
      <w:proofErr w:type="spellStart"/>
      <w:r>
        <w:t>S</w:t>
      </w:r>
      <w:r w:rsidRPr="007C5295">
        <w:rPr>
          <w:vertAlign w:val="subscript"/>
        </w:rPr>
        <w:t>nec</w:t>
      </w:r>
      <w:proofErr w:type="spellEnd"/>
      <w:r>
        <w:t xml:space="preserve"> la superficie necesaria para instalar los grupos generadores, se recomienda que la superficie de la central (</w:t>
      </w:r>
      <w:proofErr w:type="spellStart"/>
      <w:r>
        <w:t>S</w:t>
      </w:r>
      <w:r w:rsidRPr="007C5295">
        <w:rPr>
          <w:vertAlign w:val="subscript"/>
        </w:rPr>
        <w:t>cen</w:t>
      </w:r>
      <w:proofErr w:type="spellEnd"/>
      <w:r>
        <w:t xml:space="preserve">) sea:   </w:t>
      </w:r>
      <w:proofErr w:type="spellStart"/>
      <w:proofErr w:type="gramStart"/>
      <w:r>
        <w:t>S</w:t>
      </w:r>
      <w:r w:rsidRPr="007C5295">
        <w:rPr>
          <w:vertAlign w:val="subscript"/>
        </w:rPr>
        <w:t>cen</w:t>
      </w:r>
      <w:proofErr w:type="spellEnd"/>
      <w:r>
        <w:t xml:space="preserve">  =</w:t>
      </w:r>
      <w:proofErr w:type="gramEnd"/>
      <w:r>
        <w:t xml:space="preserve">  1,8 a 2,5 . </w:t>
      </w:r>
      <w:proofErr w:type="spellStart"/>
      <w:r>
        <w:t>S</w:t>
      </w:r>
      <w:r w:rsidRPr="007C5295">
        <w:rPr>
          <w:vertAlign w:val="subscript"/>
        </w:rPr>
        <w:t>nec</w:t>
      </w:r>
      <w:proofErr w:type="spellEnd"/>
      <w:r>
        <w:t>.</w:t>
      </w:r>
    </w:p>
    <w:p w14:paraId="7BB6A0CE" w14:textId="77777777" w:rsidR="00FA2AFC" w:rsidRDefault="00532DB8" w:rsidP="00FA2AFC">
      <w:pPr>
        <w:pStyle w:val="Prrafodelista"/>
        <w:numPr>
          <w:ilvl w:val="0"/>
          <w:numId w:val="41"/>
        </w:numPr>
        <w:ind w:hanging="357"/>
        <w:contextualSpacing w:val="0"/>
      </w:pPr>
      <w:r w:rsidRPr="00532DB8">
        <w:t>A la entrada de la Casa de Máquinas debe quedar área suficiente para poder descargar la maquinaria o poder retirar a</w:t>
      </w:r>
      <w:r w:rsidR="00FA2AFC">
        <w:t>llí la que necesite reparación.</w:t>
      </w:r>
    </w:p>
    <w:p w14:paraId="284401F6" w14:textId="77777777" w:rsidR="00FA2AFC" w:rsidRDefault="00FA2AFC" w:rsidP="00FA2AFC">
      <w:pPr>
        <w:pStyle w:val="Prrafodelista"/>
        <w:numPr>
          <w:ilvl w:val="0"/>
          <w:numId w:val="41"/>
        </w:numPr>
        <w:ind w:hanging="357"/>
        <w:contextualSpacing w:val="0"/>
      </w:pPr>
      <w:r>
        <w:t>L</w:t>
      </w:r>
      <w:r w:rsidR="00532DB8" w:rsidRPr="00532DB8">
        <w:t>as puertas de acceso a la sala</w:t>
      </w:r>
      <w:r>
        <w:t xml:space="preserve"> deben</w:t>
      </w:r>
      <w:r w:rsidR="00532DB8" w:rsidRPr="00532DB8">
        <w:t xml:space="preserve"> ser suficiente</w:t>
      </w:r>
      <w:r>
        <w:t>mente amplias</w:t>
      </w:r>
      <w:r w:rsidR="00532DB8" w:rsidRPr="00532DB8">
        <w:t xml:space="preserve"> para dar paso a la caja más volumi</w:t>
      </w:r>
      <w:r>
        <w:t>nosa que contenga la maquinaria. Lo ideal sería</w:t>
      </w:r>
      <w:r w:rsidR="00532DB8" w:rsidRPr="00532DB8">
        <w:t xml:space="preserve"> que pueda entrar en la sala el camión</w:t>
      </w:r>
      <w:r>
        <w:t xml:space="preserve"> que transportará la maquinaria</w:t>
      </w:r>
      <w:r w:rsidR="00532DB8" w:rsidRPr="00532DB8">
        <w:t xml:space="preserve">. </w:t>
      </w:r>
    </w:p>
    <w:p w14:paraId="540C0F69" w14:textId="77777777" w:rsidR="00FA2AFC" w:rsidRDefault="00532DB8" w:rsidP="00FA2AFC">
      <w:pPr>
        <w:pStyle w:val="Prrafodelista"/>
        <w:numPr>
          <w:ilvl w:val="0"/>
          <w:numId w:val="41"/>
        </w:numPr>
        <w:ind w:hanging="357"/>
        <w:contextualSpacing w:val="0"/>
      </w:pPr>
      <w:r w:rsidRPr="00532DB8">
        <w:t>En esta área, o en la que se habilite para taller, debe haber posibilidad de desmontar los elementos de la maquinar</w:t>
      </w:r>
      <w:r w:rsidR="00FA2AFC">
        <w:t>ia sirviéndose del puente-grúa.</w:t>
      </w:r>
    </w:p>
    <w:p w14:paraId="6DB80F33" w14:textId="77777777" w:rsidR="00532DB8" w:rsidRPr="00FA2AFC" w:rsidRDefault="00FA2AFC" w:rsidP="00FA2AFC">
      <w:pPr>
        <w:pStyle w:val="Prrafodelista"/>
        <w:ind w:left="1117" w:firstLine="0"/>
        <w:contextualSpacing w:val="0"/>
        <w:rPr>
          <w:i/>
          <w:sz w:val="20"/>
        </w:rPr>
      </w:pPr>
      <w:r w:rsidRPr="00FA2AFC">
        <w:rPr>
          <w:i/>
          <w:sz w:val="20"/>
        </w:rPr>
        <w:t>Por ejemplo:</w:t>
      </w:r>
      <w:r w:rsidR="00532DB8" w:rsidRPr="00FA2AFC">
        <w:rPr>
          <w:i/>
          <w:sz w:val="20"/>
        </w:rPr>
        <w:t xml:space="preserve"> </w:t>
      </w:r>
      <w:r w:rsidRPr="00FA2AFC">
        <w:rPr>
          <w:i/>
          <w:sz w:val="20"/>
        </w:rPr>
        <w:t>si se debe</w:t>
      </w:r>
      <w:r w:rsidR="00532DB8" w:rsidRPr="00FA2AFC">
        <w:rPr>
          <w:i/>
          <w:sz w:val="20"/>
        </w:rPr>
        <w:t xml:space="preserve"> sacar el núcleo de un transformador fuera de su envolvente y no hubiese altura suficiente desde el piso general hasta el enganche del puente grúa, se debe disponer un piso inferior donde, colocado el transformador, pueda realizarse la operación indicada.</w:t>
      </w:r>
    </w:p>
    <w:p w14:paraId="492C127C" w14:textId="77777777" w:rsidR="007C5295" w:rsidRDefault="007C5295" w:rsidP="009917CC">
      <w:pPr>
        <w:jc w:val="center"/>
      </w:pPr>
    </w:p>
    <w:p w14:paraId="3ACDFBBC" w14:textId="77777777" w:rsidR="00E132A0" w:rsidRDefault="00E132A0" w:rsidP="00E132A0">
      <w:r>
        <w:t xml:space="preserve">Un aspecto importante y decisivo en las dimensiones de la central es el </w:t>
      </w:r>
      <w:r w:rsidRPr="00E132A0">
        <w:rPr>
          <w:b/>
          <w:i/>
        </w:rPr>
        <w:t>puente grúa</w:t>
      </w:r>
      <w:r>
        <w:t>:</w:t>
      </w:r>
    </w:p>
    <w:p w14:paraId="0B3F293A" w14:textId="77777777" w:rsidR="00E132A0" w:rsidRPr="00E132A0" w:rsidRDefault="00E132A0" w:rsidP="00E132A0">
      <w:pPr>
        <w:pStyle w:val="Prrafodelista"/>
        <w:numPr>
          <w:ilvl w:val="0"/>
          <w:numId w:val="45"/>
        </w:numPr>
        <w:ind w:left="1701" w:hanging="328"/>
        <w:contextualSpacing w:val="0"/>
        <w:rPr>
          <w:rFonts w:cs="Arial"/>
        </w:rPr>
      </w:pPr>
      <w:r w:rsidRPr="00E132A0">
        <w:rPr>
          <w:rFonts w:cs="Arial"/>
        </w:rPr>
        <w:t xml:space="preserve">Su potencia debe ser al menos </w:t>
      </w:r>
      <w:r w:rsidRPr="00E132A0">
        <w:rPr>
          <w:rFonts w:cs="Arial"/>
          <w:i/>
        </w:rPr>
        <w:t>igual</w:t>
      </w:r>
      <w:r w:rsidRPr="00E132A0">
        <w:rPr>
          <w:rFonts w:cs="Arial"/>
        </w:rPr>
        <w:t xml:space="preserve"> al peso de la máquina o fracción de la misma que se deba mover. </w:t>
      </w:r>
    </w:p>
    <w:p w14:paraId="111D45F4" w14:textId="77777777" w:rsidR="00E132A0" w:rsidRPr="00E132A0" w:rsidRDefault="00E132A0" w:rsidP="00E132A0">
      <w:pPr>
        <w:pStyle w:val="Prrafodelista"/>
        <w:numPr>
          <w:ilvl w:val="0"/>
          <w:numId w:val="45"/>
        </w:numPr>
        <w:ind w:left="1701" w:hanging="328"/>
        <w:contextualSpacing w:val="0"/>
        <w:rPr>
          <w:rFonts w:cs="Arial"/>
        </w:rPr>
      </w:pPr>
      <w:r w:rsidRPr="00E132A0">
        <w:rPr>
          <w:rFonts w:cs="Arial"/>
        </w:rPr>
        <w:t>Por debajo del puente grúa debe quedar espacio suficiente para que, estando suspendida la mayor pieza de una de las máquinas o toda entera, pueda pasar por encima de las otras máquinas montadas.</w:t>
      </w:r>
    </w:p>
    <w:p w14:paraId="2B1157BE" w14:textId="77777777" w:rsidR="00E132A0" w:rsidRDefault="00E132A0" w:rsidP="00634C65">
      <w:r>
        <w:t>En las recomendaciones de autores (como los ábacos de Gómez-Navarro) también se encuentras las relaciones de carga del puente grúa.</w:t>
      </w:r>
    </w:p>
    <w:p w14:paraId="535FCD0B" w14:textId="77777777" w:rsidR="00A11BDA" w:rsidRDefault="00D36C24" w:rsidP="00A11BDA">
      <w:pPr>
        <w:pStyle w:val="Ttulo1"/>
      </w:pPr>
      <w:bookmarkStart w:id="19" w:name="_Toc528885326"/>
      <w:r>
        <w:t>8</w:t>
      </w:r>
      <w:r w:rsidR="00A11BDA">
        <w:t>. Altura del piso de la casa de máquinas</w:t>
      </w:r>
      <w:bookmarkEnd w:id="19"/>
    </w:p>
    <w:p w14:paraId="1D4A019B" w14:textId="77777777" w:rsidR="00A11BDA" w:rsidRPr="00A11BDA" w:rsidRDefault="00A11BDA" w:rsidP="00A11BDA">
      <w:r w:rsidRPr="00A11BDA">
        <w:t xml:space="preserve">El piso debe colocarse a una altura tal que no sea alcanzado por las máximas </w:t>
      </w:r>
      <w:r w:rsidR="00A84C3E">
        <w:t>crecidas</w:t>
      </w:r>
      <w:r w:rsidRPr="00A11BDA">
        <w:t xml:space="preserve">. </w:t>
      </w:r>
    </w:p>
    <w:p w14:paraId="3B2C4C49" w14:textId="77777777" w:rsidR="0026600E" w:rsidRDefault="00A11BDA" w:rsidP="0001316A">
      <w:pPr>
        <w:pStyle w:val="Prrafodelista"/>
        <w:numPr>
          <w:ilvl w:val="0"/>
          <w:numId w:val="42"/>
        </w:numPr>
        <w:ind w:left="1276" w:hanging="283"/>
        <w:contextualSpacing w:val="0"/>
      </w:pPr>
      <w:r w:rsidRPr="00A11BDA">
        <w:t xml:space="preserve">En </w:t>
      </w:r>
      <w:r w:rsidR="0026600E">
        <w:t xml:space="preserve">el </w:t>
      </w:r>
      <w:r w:rsidRPr="00A11BDA">
        <w:t xml:space="preserve">caso de </w:t>
      </w:r>
      <w:r w:rsidRPr="0001316A">
        <w:rPr>
          <w:b/>
          <w:i/>
        </w:rPr>
        <w:t>turbinas de eje vertical</w:t>
      </w:r>
      <w:r w:rsidRPr="00A11BDA">
        <w:t>, esto se consigue prol</w:t>
      </w:r>
      <w:r w:rsidR="0026600E">
        <w:t>ongando suficientemente el eje.</w:t>
      </w:r>
    </w:p>
    <w:p w14:paraId="2D77501B" w14:textId="77777777" w:rsidR="0001316A" w:rsidRDefault="0026600E" w:rsidP="0001316A">
      <w:pPr>
        <w:pStyle w:val="Prrafodelista"/>
        <w:numPr>
          <w:ilvl w:val="0"/>
          <w:numId w:val="42"/>
        </w:numPr>
        <w:ind w:left="1276" w:hanging="283"/>
        <w:contextualSpacing w:val="0"/>
      </w:pPr>
      <w:r w:rsidRPr="00835DC5">
        <w:t>En el caso de</w:t>
      </w:r>
      <w:r w:rsidR="00A11BDA" w:rsidRPr="00835DC5">
        <w:t xml:space="preserve"> </w:t>
      </w:r>
      <w:r w:rsidR="00A11BDA" w:rsidRPr="00835DC5">
        <w:rPr>
          <w:b/>
          <w:i/>
        </w:rPr>
        <w:t>turbinas de eje horizontal</w:t>
      </w:r>
      <w:r w:rsidR="00A11BDA" w:rsidRPr="00835DC5">
        <w:t xml:space="preserve">, el límite de altura sobre el nivel </w:t>
      </w:r>
      <w:r w:rsidRPr="00835DC5">
        <w:t xml:space="preserve">mínimo </w:t>
      </w:r>
      <w:r w:rsidR="00A11BDA" w:rsidRPr="00835DC5">
        <w:t xml:space="preserve">de </w:t>
      </w:r>
      <w:r w:rsidR="00CF7776" w:rsidRPr="00835DC5">
        <w:t>restitución</w:t>
      </w:r>
      <w:r w:rsidR="00A11BDA" w:rsidRPr="00835DC5">
        <w:t xml:space="preserve"> lo da la altura máxima estática que puede </w:t>
      </w:r>
      <w:r w:rsidRPr="00835DC5">
        <w:t>permitirse</w:t>
      </w:r>
      <w:r w:rsidR="00A11BDA" w:rsidRPr="00835DC5">
        <w:t xml:space="preserve"> al tubo de aspiración, menos </w:t>
      </w:r>
      <w:r w:rsidR="00835DC5">
        <w:t xml:space="preserve">la altura </w:t>
      </w:r>
      <w:r w:rsidR="00A11BDA" w:rsidRPr="00835DC5">
        <w:t xml:space="preserve">que </w:t>
      </w:r>
      <w:r w:rsidRPr="00835DC5">
        <w:t>quedará entre el eje y el piso</w:t>
      </w:r>
      <w:r w:rsidR="00835DC5">
        <w:t xml:space="preserve"> (</w:t>
      </w:r>
      <w:r w:rsidR="00835DC5" w:rsidRPr="00835DC5">
        <w:t>1 metro</w:t>
      </w:r>
      <w:r w:rsidR="00835DC5">
        <w:t>)</w:t>
      </w:r>
      <w:r w:rsidRPr="00835DC5">
        <w:t>.</w:t>
      </w:r>
    </w:p>
    <w:p w14:paraId="5548EF81" w14:textId="77777777" w:rsidR="00835DC5" w:rsidRPr="00835DC5" w:rsidRDefault="00835DC5" w:rsidP="00835DC5">
      <w:pPr>
        <w:jc w:val="center"/>
      </w:pPr>
      <w:r>
        <w:rPr>
          <w:noProof/>
          <w:lang w:eastAsia="es-AR"/>
        </w:rPr>
        <w:drawing>
          <wp:inline distT="0" distB="0" distL="0" distR="0" wp14:anchorId="24B69B5C" wp14:editId="0C72EC92">
            <wp:extent cx="4086000" cy="2574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png"/>
                    <pic:cNvPicPr/>
                  </pic:nvPicPr>
                  <pic:blipFill>
                    <a:blip r:embed="rId39">
                      <a:extLst>
                        <a:ext uri="{BEBA8EAE-BF5A-486C-A8C5-ECC9F3942E4B}">
                          <a14:imgProps xmlns:a14="http://schemas.microsoft.com/office/drawing/2010/main">
                            <a14:imgLayer r:embed="rId40">
                              <a14:imgEffect>
                                <a14:sharpenSoften amount="30000"/>
                              </a14:imgEffect>
                              <a14:imgEffect>
                                <a14:brightnessContrast bright="10000" contrast="30000"/>
                              </a14:imgEffect>
                            </a14:imgLayer>
                          </a14:imgProps>
                        </a:ext>
                        <a:ext uri="{28A0092B-C50C-407E-A947-70E740481C1C}">
                          <a14:useLocalDpi xmlns:a14="http://schemas.microsoft.com/office/drawing/2010/main" val="0"/>
                        </a:ext>
                      </a:extLst>
                    </a:blip>
                    <a:stretch>
                      <a:fillRect/>
                    </a:stretch>
                  </pic:blipFill>
                  <pic:spPr>
                    <a:xfrm>
                      <a:off x="0" y="0"/>
                      <a:ext cx="4086000" cy="2574000"/>
                    </a:xfrm>
                    <a:prstGeom prst="rect">
                      <a:avLst/>
                    </a:prstGeom>
                  </pic:spPr>
                </pic:pic>
              </a:graphicData>
            </a:graphic>
          </wp:inline>
        </w:drawing>
      </w:r>
    </w:p>
    <w:p w14:paraId="6A18FD94" w14:textId="77777777" w:rsidR="00A11BDA" w:rsidRPr="00A11BDA" w:rsidRDefault="00A11BDA" w:rsidP="0001316A">
      <w:pPr>
        <w:pStyle w:val="Prrafodelista"/>
        <w:ind w:left="1276" w:firstLine="0"/>
        <w:contextualSpacing w:val="0"/>
      </w:pPr>
      <w:r w:rsidRPr="00835DC5">
        <w:t>En turbinas modernas, de elevad</w:t>
      </w:r>
      <w:r w:rsidR="0044390F" w:rsidRPr="00835DC5">
        <w:t xml:space="preserve">a velocidad </w:t>
      </w:r>
      <w:r w:rsidRPr="00835DC5">
        <w:t>específica, como la altura estática del tubo no suele exceder de 4,50 m, quedará el piso sólo a 3,50 m sobre el nivel mínimo de desagüe</w:t>
      </w:r>
      <w:r w:rsidR="0001316A" w:rsidRPr="00835DC5">
        <w:t>,</w:t>
      </w:r>
      <w:r w:rsidRPr="00835DC5">
        <w:t xml:space="preserve"> </w:t>
      </w:r>
      <w:r w:rsidR="0001316A" w:rsidRPr="00835DC5">
        <w:t>lo que resulta escaso</w:t>
      </w:r>
      <w:r w:rsidRPr="00835DC5">
        <w:t xml:space="preserve"> para que quede libre del acceso de </w:t>
      </w:r>
      <w:r w:rsidR="0001316A" w:rsidRPr="00835DC5">
        <w:t>crecidas. E</w:t>
      </w:r>
      <w:r w:rsidRPr="00835DC5">
        <w:t>sta es una de las causas de adoptarse hoy para los grandes grupos la disposición de turbinas de eje vertical con alternadores acoplados directamente a su eje.</w:t>
      </w:r>
      <w:r w:rsidRPr="00A11BDA">
        <w:t xml:space="preserve"> </w:t>
      </w:r>
    </w:p>
    <w:p w14:paraId="5BC50F2D" w14:textId="77777777" w:rsidR="0001316A" w:rsidRDefault="00A11BDA" w:rsidP="00A11BDA">
      <w:bookmarkStart w:id="20" w:name="_GoBack"/>
      <w:bookmarkEnd w:id="20"/>
      <w:r w:rsidRPr="00A11BDA">
        <w:t>Cuando</w:t>
      </w:r>
      <w:r w:rsidR="0001316A">
        <w:t xml:space="preserve"> por circunstancias especiales</w:t>
      </w:r>
      <w:r w:rsidRPr="00A11BDA">
        <w:t xml:space="preserve"> </w:t>
      </w:r>
      <w:r w:rsidR="0001316A">
        <w:t>(</w:t>
      </w:r>
      <w:r w:rsidRPr="00A11BDA">
        <w:t>economía principalmente</w:t>
      </w:r>
      <w:r w:rsidR="0001316A">
        <w:t>)</w:t>
      </w:r>
      <w:r w:rsidRPr="00A11BDA">
        <w:t xml:space="preserve"> se decide colocar el piso bajo el nivel de </w:t>
      </w:r>
      <w:r w:rsidR="0001316A">
        <w:t>máxima crecida</w:t>
      </w:r>
      <w:r w:rsidRPr="00A11BDA">
        <w:t>,</w:t>
      </w:r>
      <w:r w:rsidR="0001316A">
        <w:t xml:space="preserve"> se deben tomar precauciones especiales:</w:t>
      </w:r>
    </w:p>
    <w:p w14:paraId="31E40737" w14:textId="77777777" w:rsidR="0001316A" w:rsidRDefault="0001316A" w:rsidP="0001316A">
      <w:pPr>
        <w:pStyle w:val="Prrafodelista"/>
        <w:numPr>
          <w:ilvl w:val="0"/>
          <w:numId w:val="43"/>
        </w:numPr>
        <w:ind w:left="1701" w:hanging="328"/>
        <w:contextualSpacing w:val="0"/>
      </w:pPr>
      <w:r>
        <w:t>Construir</w:t>
      </w:r>
      <w:r w:rsidR="00A11BDA" w:rsidRPr="00A11BDA">
        <w:t xml:space="preserve"> muros y pisos impermeables</w:t>
      </w:r>
      <w:r>
        <w:t>,</w:t>
      </w:r>
      <w:r w:rsidR="00A11BDA" w:rsidRPr="00A11BDA">
        <w:t xml:space="preserve"> y disponer ci</w:t>
      </w:r>
      <w:r>
        <w:t>erres herméticos para los vanos.</w:t>
      </w:r>
    </w:p>
    <w:p w14:paraId="13F5A8F7" w14:textId="77777777" w:rsidR="00A11BDA" w:rsidRDefault="0001316A" w:rsidP="0001316A">
      <w:pPr>
        <w:pStyle w:val="Prrafodelista"/>
        <w:numPr>
          <w:ilvl w:val="0"/>
          <w:numId w:val="43"/>
        </w:numPr>
        <w:ind w:left="1701" w:hanging="328"/>
        <w:contextualSpacing w:val="0"/>
      </w:pPr>
      <w:r>
        <w:t xml:space="preserve">Colocar </w:t>
      </w:r>
      <w:r w:rsidRPr="00A11BDA">
        <w:t xml:space="preserve">bombas </w:t>
      </w:r>
      <w:r>
        <w:t xml:space="preserve">encima del nivel de máxima crecida </w:t>
      </w:r>
      <w:r w:rsidR="00A11BDA" w:rsidRPr="00A11BDA">
        <w:t>co</w:t>
      </w:r>
      <w:r>
        <w:t>n el fin de eliminar el agua que</w:t>
      </w:r>
      <w:r w:rsidR="00A11BDA" w:rsidRPr="00A11BDA">
        <w:t xml:space="preserve"> pueda filtrarse.</w:t>
      </w:r>
    </w:p>
    <w:p w14:paraId="525FD95B" w14:textId="77777777" w:rsidR="00B42978" w:rsidRDefault="00D36C24" w:rsidP="00B42978">
      <w:pPr>
        <w:pStyle w:val="Ttulo1"/>
      </w:pPr>
      <w:bookmarkStart w:id="21" w:name="_Toc528885327"/>
      <w:r>
        <w:lastRenderedPageBreak/>
        <w:t>9</w:t>
      </w:r>
      <w:r w:rsidR="00B42978">
        <w:t>. Iluminación</w:t>
      </w:r>
      <w:bookmarkEnd w:id="21"/>
    </w:p>
    <w:p w14:paraId="422258CB" w14:textId="77777777" w:rsidR="00404172" w:rsidRPr="00404172" w:rsidRDefault="00404172" w:rsidP="00404172">
      <w:r w:rsidRPr="00404172">
        <w:t xml:space="preserve">La sala debe estar muy iluminada para que las máquinas se inspeccionen bien. Así, pues, los ventanales deben proyectarse con gran amplitud. </w:t>
      </w:r>
    </w:p>
    <w:p w14:paraId="3AB52A54" w14:textId="77777777" w:rsidR="00404172" w:rsidRDefault="00404172" w:rsidP="00404172">
      <w:pPr>
        <w:pStyle w:val="Prrafodelista"/>
        <w:numPr>
          <w:ilvl w:val="0"/>
          <w:numId w:val="44"/>
        </w:numPr>
        <w:ind w:hanging="357"/>
        <w:contextualSpacing w:val="0"/>
      </w:pPr>
      <w:r w:rsidRPr="00404172">
        <w:t xml:space="preserve">La </w:t>
      </w:r>
      <w:r w:rsidRPr="00404172">
        <w:rPr>
          <w:b/>
          <w:i/>
        </w:rPr>
        <w:t>iluminación lateral</w:t>
      </w:r>
      <w:r>
        <w:t xml:space="preserve"> es la más conveniente</w:t>
      </w:r>
      <w:r w:rsidRPr="00404172">
        <w:t>.</w:t>
      </w:r>
    </w:p>
    <w:p w14:paraId="5325B666" w14:textId="77777777" w:rsidR="00404172" w:rsidRDefault="00404172" w:rsidP="00404172">
      <w:pPr>
        <w:jc w:val="center"/>
      </w:pPr>
      <w:r>
        <w:rPr>
          <w:noProof/>
          <w:lang w:eastAsia="es-AR"/>
        </w:rPr>
        <w:drawing>
          <wp:inline distT="0" distB="0" distL="0" distR="0" wp14:anchorId="2FEA4FD7" wp14:editId="4B05CACA">
            <wp:extent cx="1813333" cy="1080000"/>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3333" cy="1080000"/>
                    </a:xfrm>
                    <a:prstGeom prst="rect">
                      <a:avLst/>
                    </a:prstGeom>
                    <a:noFill/>
                    <a:ln>
                      <a:noFill/>
                    </a:ln>
                  </pic:spPr>
                </pic:pic>
              </a:graphicData>
            </a:graphic>
          </wp:inline>
        </w:drawing>
      </w:r>
      <w:r w:rsidR="00BA6E6C">
        <w:rPr>
          <w:noProof/>
          <w:lang w:eastAsia="es-AR"/>
        </w:rPr>
        <w:drawing>
          <wp:inline distT="0" distB="0" distL="0" distR="0" wp14:anchorId="38417F80" wp14:editId="43C51C5A">
            <wp:extent cx="1494175" cy="108000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4175" cy="1080000"/>
                    </a:xfrm>
                    <a:prstGeom prst="rect">
                      <a:avLst/>
                    </a:prstGeom>
                    <a:noFill/>
                    <a:ln>
                      <a:noFill/>
                    </a:ln>
                  </pic:spPr>
                </pic:pic>
              </a:graphicData>
            </a:graphic>
          </wp:inline>
        </w:drawing>
      </w:r>
    </w:p>
    <w:p w14:paraId="68D357BF" w14:textId="77777777" w:rsidR="00B42978" w:rsidRDefault="00404172" w:rsidP="00404172">
      <w:pPr>
        <w:pStyle w:val="Prrafodelista"/>
        <w:numPr>
          <w:ilvl w:val="0"/>
          <w:numId w:val="44"/>
        </w:numPr>
        <w:ind w:hanging="357"/>
        <w:contextualSpacing w:val="0"/>
      </w:pPr>
      <w:r w:rsidRPr="00404172">
        <w:t xml:space="preserve">La </w:t>
      </w:r>
      <w:r w:rsidRPr="00404172">
        <w:rPr>
          <w:b/>
          <w:i/>
        </w:rPr>
        <w:t>iluminación cenital</w:t>
      </w:r>
      <w:r w:rsidRPr="00404172">
        <w:t xml:space="preserve"> debe desecharse ante el peligro de formación de goteras por la condensación interior del vapor de agua.</w:t>
      </w:r>
    </w:p>
    <w:p w14:paraId="0EDA1B6C" w14:textId="77777777" w:rsidR="00404172" w:rsidRDefault="00BA6E6C" w:rsidP="00404172">
      <w:pPr>
        <w:jc w:val="center"/>
      </w:pPr>
      <w:r>
        <w:rPr>
          <w:noProof/>
          <w:lang w:eastAsia="es-AR"/>
        </w:rPr>
        <w:drawing>
          <wp:inline distT="0" distB="0" distL="0" distR="0" wp14:anchorId="7BDD9424" wp14:editId="7E89150C">
            <wp:extent cx="1554451" cy="1080000"/>
            <wp:effectExtent l="0" t="0" r="8255"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4451" cy="1080000"/>
                    </a:xfrm>
                    <a:prstGeom prst="rect">
                      <a:avLst/>
                    </a:prstGeom>
                    <a:noFill/>
                    <a:ln>
                      <a:noFill/>
                    </a:ln>
                  </pic:spPr>
                </pic:pic>
              </a:graphicData>
            </a:graphic>
          </wp:inline>
        </w:drawing>
      </w:r>
    </w:p>
    <w:p w14:paraId="605ABA53" w14:textId="77777777" w:rsidR="00BA6E6C" w:rsidRDefault="00D70681" w:rsidP="00404172">
      <w:r>
        <w:t>Debe preverse un alumbrado de socorro alimentado por baterías para casos de averías en la instalación principal.</w:t>
      </w:r>
    </w:p>
    <w:p w14:paraId="13AAF5EB" w14:textId="77777777" w:rsidR="00482978" w:rsidRDefault="00482978" w:rsidP="00404172"/>
    <w:p w14:paraId="20A90433" w14:textId="77777777" w:rsidR="00482978" w:rsidRPr="00634C65" w:rsidRDefault="00482978" w:rsidP="00482978">
      <w:pPr>
        <w:ind w:firstLine="0"/>
      </w:pPr>
    </w:p>
    <w:sectPr w:rsidR="00482978" w:rsidRPr="00634C65" w:rsidSect="00BB4048">
      <w:headerReference w:type="default" r:id="rId44"/>
      <w:headerReference w:type="first" r:id="rId45"/>
      <w:pgSz w:w="11906" w:h="16838" w:code="9"/>
      <w:pgMar w:top="1259"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2AA9E" w14:textId="77777777" w:rsidR="005C074B" w:rsidRDefault="005C074B" w:rsidP="005D7DED">
      <w:pPr>
        <w:spacing w:after="0" w:line="240" w:lineRule="auto"/>
      </w:pPr>
      <w:r>
        <w:separator/>
      </w:r>
    </w:p>
  </w:endnote>
  <w:endnote w:type="continuationSeparator" w:id="0">
    <w:p w14:paraId="620E301D" w14:textId="77777777" w:rsidR="005C074B" w:rsidRDefault="005C074B" w:rsidP="005D7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21532D" w14:textId="77777777" w:rsidR="005C074B" w:rsidRDefault="005C074B" w:rsidP="005D7DED">
      <w:pPr>
        <w:spacing w:after="0" w:line="240" w:lineRule="auto"/>
      </w:pPr>
      <w:r>
        <w:separator/>
      </w:r>
    </w:p>
  </w:footnote>
  <w:footnote w:type="continuationSeparator" w:id="0">
    <w:p w14:paraId="3F313447" w14:textId="77777777" w:rsidR="005C074B" w:rsidRDefault="005C074B" w:rsidP="005D7D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1E759" w14:textId="77777777" w:rsidR="009917CC" w:rsidRDefault="009917CC">
    <w:pPr>
      <w:pStyle w:val="Encabezado"/>
    </w:pPr>
    <w:r>
      <w:rPr>
        <w:noProof/>
        <w:lang w:eastAsia="es-AR"/>
      </w:rPr>
      <mc:AlternateContent>
        <mc:Choice Requires="wps">
          <w:drawing>
            <wp:anchor distT="0" distB="0" distL="114300" distR="114300" simplePos="0" relativeHeight="251668992" behindDoc="0" locked="0" layoutInCell="1" allowOverlap="1" wp14:anchorId="13CAF012" wp14:editId="6B689E8E">
              <wp:simplePos x="0" y="0"/>
              <wp:positionH relativeFrom="column">
                <wp:posOffset>-179705</wp:posOffset>
              </wp:positionH>
              <wp:positionV relativeFrom="paragraph">
                <wp:posOffset>-86995</wp:posOffset>
              </wp:positionV>
              <wp:extent cx="1257300" cy="427990"/>
              <wp:effectExtent l="1270" t="0" r="0" b="1905"/>
              <wp:wrapNone/>
              <wp:docPr id="5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8933A" w14:textId="77777777" w:rsidR="009917CC" w:rsidRPr="00C43ABA" w:rsidRDefault="009917CC" w:rsidP="00A0058C">
                          <w:pPr>
                            <w:spacing w:before="0" w:after="0" w:line="240" w:lineRule="auto"/>
                            <w:ind w:firstLine="0"/>
                            <w:jc w:val="center"/>
                            <w:rPr>
                              <w:rFonts w:ascii="Trebuchet MS" w:hAnsi="Trebuchet MS"/>
                              <w:sz w:val="10"/>
                              <w:lang w:val="es-ES"/>
                            </w:rPr>
                          </w:pPr>
                        </w:p>
                        <w:p w14:paraId="67C50012" w14:textId="77777777" w:rsidR="009917CC" w:rsidRDefault="009917CC" w:rsidP="00A0058C">
                          <w:pPr>
                            <w:spacing w:before="0" w:after="0" w:line="240" w:lineRule="auto"/>
                            <w:ind w:firstLine="0"/>
                            <w:jc w:val="center"/>
                            <w:rPr>
                              <w:rFonts w:ascii="Trebuchet MS" w:hAnsi="Trebuchet MS"/>
                              <w:lang w:val="es-ES"/>
                            </w:rPr>
                          </w:pPr>
                          <w:r>
                            <w:rPr>
                              <w:rFonts w:ascii="Trebuchet MS" w:hAnsi="Trebuchet MS"/>
                              <w:lang w:val="es-ES"/>
                            </w:rPr>
                            <w:t>Año 2018</w:t>
                          </w:r>
                        </w:p>
                        <w:p w14:paraId="0BA090E1" w14:textId="77777777" w:rsidR="009917CC" w:rsidRPr="002078FD" w:rsidRDefault="009917CC" w:rsidP="00A0058C">
                          <w:pPr>
                            <w:spacing w:before="0" w:after="0" w:line="240" w:lineRule="auto"/>
                            <w:ind w:firstLine="0"/>
                            <w:jc w:val="center"/>
                            <w:rPr>
                              <w:rFonts w:ascii="Trebuchet MS" w:hAnsi="Trebuchet MS"/>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AF012" id="_x0000_t202" coordsize="21600,21600" o:spt="202" path="m,l,21600r21600,l21600,xe">
              <v:stroke joinstyle="miter"/>
              <v:path gradientshapeok="t" o:connecttype="rect"/>
            </v:shapetype>
            <v:shape id="Text Box 42" o:spid="_x0000_s1033" type="#_x0000_t202" style="position:absolute;left:0;text-align:left;margin-left:-14.15pt;margin-top:-6.85pt;width:99pt;height:33.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" filled="f" stroked="f">
              <v:textbox>
                <w:txbxContent>
                  <w:p w14:paraId="56C8933A" w14:textId="77777777" w:rsidR="009917CC" w:rsidRPr="00C43ABA" w:rsidRDefault="009917CC" w:rsidP="00A0058C">
                    <w:pPr>
                      <w:spacing w:before="0" w:after="0" w:line="240" w:lineRule="auto"/>
                      <w:ind w:firstLine="0"/>
                      <w:jc w:val="center"/>
                      <w:rPr>
                        <w:rFonts w:ascii="Trebuchet MS" w:hAnsi="Trebuchet MS"/>
                        <w:sz w:val="10"/>
                        <w:lang w:val="es-ES"/>
                      </w:rPr>
                    </w:pPr>
                  </w:p>
                  <w:p w14:paraId="67C50012" w14:textId="77777777" w:rsidR="009917CC" w:rsidRDefault="009917CC" w:rsidP="00A0058C">
                    <w:pPr>
                      <w:spacing w:before="0" w:after="0" w:line="240" w:lineRule="auto"/>
                      <w:ind w:firstLine="0"/>
                      <w:jc w:val="center"/>
                      <w:rPr>
                        <w:rFonts w:ascii="Trebuchet MS" w:hAnsi="Trebuchet MS"/>
                        <w:lang w:val="es-ES"/>
                      </w:rPr>
                    </w:pPr>
                    <w:r>
                      <w:rPr>
                        <w:rFonts w:ascii="Trebuchet MS" w:hAnsi="Trebuchet MS"/>
                        <w:lang w:val="es-ES"/>
                      </w:rPr>
                      <w:t>Año 2018</w:t>
                    </w:r>
                  </w:p>
                  <w:p w14:paraId="0BA090E1" w14:textId="77777777" w:rsidR="009917CC" w:rsidRPr="002078FD" w:rsidRDefault="009917CC" w:rsidP="00A0058C">
                    <w:pPr>
                      <w:spacing w:before="0" w:after="0" w:line="240" w:lineRule="auto"/>
                      <w:ind w:firstLine="0"/>
                      <w:jc w:val="center"/>
                      <w:rPr>
                        <w:rFonts w:ascii="Trebuchet MS" w:hAnsi="Trebuchet MS"/>
                        <w:lang w:val="es-ES"/>
                      </w:rPr>
                    </w:pPr>
                  </w:p>
                </w:txbxContent>
              </v:textbox>
            </v:shape>
          </w:pict>
        </mc:Fallback>
      </mc:AlternateContent>
    </w:r>
    <w:r>
      <w:rPr>
        <w:noProof/>
        <w:lang w:eastAsia="es-AR"/>
      </w:rPr>
      <mc:AlternateContent>
        <mc:Choice Requires="wps">
          <w:drawing>
            <wp:anchor distT="0" distB="0" distL="114300" distR="114300" simplePos="0" relativeHeight="251664896" behindDoc="0" locked="0" layoutInCell="1" allowOverlap="1" wp14:anchorId="27979A62" wp14:editId="7E0A718C">
              <wp:simplePos x="0" y="0"/>
              <wp:positionH relativeFrom="column">
                <wp:posOffset>4859020</wp:posOffset>
              </wp:positionH>
              <wp:positionV relativeFrom="paragraph">
                <wp:posOffset>-22860</wp:posOffset>
              </wp:positionV>
              <wp:extent cx="1257300" cy="268605"/>
              <wp:effectExtent l="1270" t="0" r="0" b="1905"/>
              <wp:wrapNone/>
              <wp:docPr id="5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63378" w14:textId="77777777" w:rsidR="009917CC" w:rsidRPr="00081FA4" w:rsidRDefault="009917CC" w:rsidP="00A0058C">
                          <w:pPr>
                            <w:spacing w:before="0" w:line="360" w:lineRule="auto"/>
                            <w:ind w:firstLine="0"/>
                            <w:rPr>
                              <w:rFonts w:ascii="Trebuchet MS" w:hAnsi="Trebuchet MS"/>
                              <w:sz w:val="24"/>
                            </w:rPr>
                          </w:pPr>
                          <w:r>
                            <w:rPr>
                              <w:rFonts w:ascii="Trebuchet MS" w:hAnsi="Trebuchet MS"/>
                              <w:sz w:val="20"/>
                              <w:lang w:val="es-ES_tradnl"/>
                            </w:rPr>
                            <w:t xml:space="preserve">  </w:t>
                          </w:r>
                          <w:r>
                            <w:rPr>
                              <w:rFonts w:ascii="Trebuchet MS" w:hAnsi="Trebuchet MS"/>
                              <w:lang w:val="es-ES_tradnl"/>
                            </w:rPr>
                            <w:t>Pág.</w:t>
                          </w:r>
                          <w:r>
                            <w:rPr>
                              <w:rFonts w:ascii="Trebuchet MS" w:hAnsi="Trebuchet MS"/>
                              <w:sz w:val="24"/>
                            </w:rPr>
                            <w:t xml:space="preserve"> </w:t>
                          </w:r>
                          <w:r w:rsidRPr="00081FA4">
                            <w:rPr>
                              <w:rFonts w:ascii="Trebuchet MS" w:hAnsi="Trebuchet MS"/>
                              <w:sz w:val="24"/>
                            </w:rPr>
                            <w:t xml:space="preserve"> </w:t>
                          </w:r>
                          <w:r>
                            <w:rPr>
                              <w:rFonts w:ascii="Trebuchet MS" w:hAnsi="Trebuchet MS"/>
                              <w:sz w:val="24"/>
                            </w:rPr>
                            <w:t xml:space="preserve"> </w:t>
                          </w:r>
                          <w:r w:rsidRPr="00C43ABA">
                            <w:rPr>
                              <w:rFonts w:ascii="Trebuchet MS" w:hAnsi="Trebuchet MS"/>
                              <w:sz w:val="24"/>
                            </w:rPr>
                            <w:fldChar w:fldCharType="begin"/>
                          </w:r>
                          <w:r w:rsidRPr="00C43ABA">
                            <w:rPr>
                              <w:rFonts w:ascii="Trebuchet MS" w:hAnsi="Trebuchet MS"/>
                              <w:sz w:val="24"/>
                            </w:rPr>
                            <w:instrText>PAGE   \* MERGEFORMAT</w:instrText>
                          </w:r>
                          <w:r w:rsidRPr="00C43ABA">
                            <w:rPr>
                              <w:rFonts w:ascii="Trebuchet MS" w:hAnsi="Trebuchet MS"/>
                              <w:sz w:val="24"/>
                            </w:rPr>
                            <w:fldChar w:fldCharType="separate"/>
                          </w:r>
                          <w:r w:rsidR="00BB22B9">
                            <w:rPr>
                              <w:rFonts w:ascii="Trebuchet MS" w:hAnsi="Trebuchet MS"/>
                              <w:noProof/>
                              <w:sz w:val="24"/>
                            </w:rPr>
                            <w:t>1</w:t>
                          </w:r>
                          <w:r w:rsidRPr="00C43ABA">
                            <w:rPr>
                              <w:rFonts w:ascii="Trebuchet MS" w:hAnsi="Trebuchet MS"/>
                              <w:sz w:val="24"/>
                            </w:rPr>
                            <w:fldChar w:fldCharType="end"/>
                          </w:r>
                          <w:r>
                            <w:rPr>
                              <w:rFonts w:ascii="Trebuchet MS" w:hAnsi="Trebuchet MS"/>
                              <w:sz w:val="24"/>
                            </w:rPr>
                            <w:t xml:space="preserve"> d</w:t>
                          </w:r>
                          <w:proofErr w:type="spellStart"/>
                          <w:r w:rsidRPr="00081FA4">
                            <w:rPr>
                              <w:rFonts w:ascii="Trebuchet MS" w:hAnsi="Trebuchet MS"/>
                              <w:lang w:val="es-ES_tradnl"/>
                            </w:rPr>
                            <w:t>e</w:t>
                          </w:r>
                          <w:proofErr w:type="spellEnd"/>
                          <w:r>
                            <w:rPr>
                              <w:rFonts w:ascii="Trebuchet MS" w:hAnsi="Trebuchet MS"/>
                              <w:lang w:val="es-ES_tradnl"/>
                            </w:rPr>
                            <w:t xml:space="preserve"> </w:t>
                          </w:r>
                          <w:r w:rsidR="00BB22B9">
                            <w:rPr>
                              <w:rFonts w:ascii="Trebuchet MS" w:hAnsi="Trebuchet MS"/>
                              <w:lang w:val="es-ES_tradnl"/>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79A62" id="Text Box 36" o:spid="_x0000_s1034" type="#_x0000_t202" style="position:absolute;left:0;text-align:left;margin-left:382.6pt;margin-top:-1.8pt;width:99pt;height:21.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" filled="f" stroked="f">
              <v:textbox>
                <w:txbxContent>
                  <w:p w14:paraId="78663378" w14:textId="77777777" w:rsidR="009917CC" w:rsidRPr="00081FA4" w:rsidRDefault="009917CC" w:rsidP="00A0058C">
                    <w:pPr>
                      <w:spacing w:before="0" w:line="360" w:lineRule="auto"/>
                      <w:ind w:firstLine="0"/>
                      <w:rPr>
                        <w:rFonts w:ascii="Trebuchet MS" w:hAnsi="Trebuchet MS"/>
                        <w:sz w:val="24"/>
                      </w:rPr>
                    </w:pPr>
                    <w:r>
                      <w:rPr>
                        <w:rFonts w:ascii="Trebuchet MS" w:hAnsi="Trebuchet MS"/>
                        <w:sz w:val="20"/>
                        <w:lang w:val="es-ES_tradnl"/>
                      </w:rPr>
                      <w:t xml:space="preserve">  </w:t>
                    </w:r>
                    <w:r>
                      <w:rPr>
                        <w:rFonts w:ascii="Trebuchet MS" w:hAnsi="Trebuchet MS"/>
                        <w:lang w:val="es-ES_tradnl"/>
                      </w:rPr>
                      <w:t>Pág.</w:t>
                    </w:r>
                    <w:r>
                      <w:rPr>
                        <w:rFonts w:ascii="Trebuchet MS" w:hAnsi="Trebuchet MS"/>
                        <w:sz w:val="24"/>
                      </w:rPr>
                      <w:t xml:space="preserve"> </w:t>
                    </w:r>
                    <w:r w:rsidRPr="00081FA4">
                      <w:rPr>
                        <w:rFonts w:ascii="Trebuchet MS" w:hAnsi="Trebuchet MS"/>
                        <w:sz w:val="24"/>
                      </w:rPr>
                      <w:t xml:space="preserve"> </w:t>
                    </w:r>
                    <w:r>
                      <w:rPr>
                        <w:rFonts w:ascii="Trebuchet MS" w:hAnsi="Trebuchet MS"/>
                        <w:sz w:val="24"/>
                      </w:rPr>
                      <w:t xml:space="preserve"> </w:t>
                    </w:r>
                    <w:r w:rsidRPr="00C43ABA">
                      <w:rPr>
                        <w:rFonts w:ascii="Trebuchet MS" w:hAnsi="Trebuchet MS"/>
                        <w:sz w:val="24"/>
                      </w:rPr>
                      <w:fldChar w:fldCharType="begin"/>
                    </w:r>
                    <w:r w:rsidRPr="00C43ABA">
                      <w:rPr>
                        <w:rFonts w:ascii="Trebuchet MS" w:hAnsi="Trebuchet MS"/>
                        <w:sz w:val="24"/>
                      </w:rPr>
                      <w:instrText>PAGE   \* MERGEFORMAT</w:instrText>
                    </w:r>
                    <w:r w:rsidRPr="00C43ABA">
                      <w:rPr>
                        <w:rFonts w:ascii="Trebuchet MS" w:hAnsi="Trebuchet MS"/>
                        <w:sz w:val="24"/>
                      </w:rPr>
                      <w:fldChar w:fldCharType="separate"/>
                    </w:r>
                    <w:r w:rsidR="00BB22B9">
                      <w:rPr>
                        <w:rFonts w:ascii="Trebuchet MS" w:hAnsi="Trebuchet MS"/>
                        <w:noProof/>
                        <w:sz w:val="24"/>
                      </w:rPr>
                      <w:t>1</w:t>
                    </w:r>
                    <w:r w:rsidRPr="00C43ABA">
                      <w:rPr>
                        <w:rFonts w:ascii="Trebuchet MS" w:hAnsi="Trebuchet MS"/>
                        <w:sz w:val="24"/>
                      </w:rPr>
                      <w:fldChar w:fldCharType="end"/>
                    </w:r>
                    <w:r>
                      <w:rPr>
                        <w:rFonts w:ascii="Trebuchet MS" w:hAnsi="Trebuchet MS"/>
                        <w:sz w:val="24"/>
                      </w:rPr>
                      <w:t xml:space="preserve"> d</w:t>
                    </w:r>
                    <w:proofErr w:type="spellStart"/>
                    <w:r w:rsidRPr="00081FA4">
                      <w:rPr>
                        <w:rFonts w:ascii="Trebuchet MS" w:hAnsi="Trebuchet MS"/>
                        <w:lang w:val="es-ES_tradnl"/>
                      </w:rPr>
                      <w:t>e</w:t>
                    </w:r>
                    <w:proofErr w:type="spellEnd"/>
                    <w:r>
                      <w:rPr>
                        <w:rFonts w:ascii="Trebuchet MS" w:hAnsi="Trebuchet MS"/>
                        <w:lang w:val="es-ES_tradnl"/>
                      </w:rPr>
                      <w:t xml:space="preserve"> </w:t>
                    </w:r>
                    <w:r w:rsidR="00BB22B9">
                      <w:rPr>
                        <w:rFonts w:ascii="Trebuchet MS" w:hAnsi="Trebuchet MS"/>
                        <w:lang w:val="es-ES_tradnl"/>
                      </w:rPr>
                      <w:t>15</w:t>
                    </w:r>
                  </w:p>
                </w:txbxContent>
              </v:textbox>
            </v:shape>
          </w:pict>
        </mc:Fallback>
      </mc:AlternateContent>
    </w:r>
    <w:r>
      <w:rPr>
        <w:noProof/>
        <w:lang w:eastAsia="es-AR"/>
      </w:rPr>
      <mc:AlternateContent>
        <mc:Choice Requires="wps">
          <w:drawing>
            <wp:anchor distT="0" distB="0" distL="114300" distR="114300" simplePos="0" relativeHeight="251663872" behindDoc="0" locked="0" layoutInCell="1" allowOverlap="1" wp14:anchorId="71B300CA" wp14:editId="7B324C2D">
              <wp:simplePos x="0" y="0"/>
              <wp:positionH relativeFrom="column">
                <wp:posOffset>4849495</wp:posOffset>
              </wp:positionH>
              <wp:positionV relativeFrom="paragraph">
                <wp:posOffset>-91440</wp:posOffset>
              </wp:positionV>
              <wp:extent cx="0" cy="432435"/>
              <wp:effectExtent l="10795" t="13335" r="17780" b="11430"/>
              <wp:wrapNone/>
              <wp:docPr id="5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4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74F09" id="Line 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85pt,-7.2pt" to="381.8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7OEEgIAACo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" strokeweight="1.5pt"/>
          </w:pict>
        </mc:Fallback>
      </mc:AlternateContent>
    </w:r>
    <w:r>
      <w:rPr>
        <w:noProof/>
        <w:lang w:eastAsia="es-AR"/>
      </w:rPr>
      <mc:AlternateContent>
        <mc:Choice Requires="wps">
          <w:drawing>
            <wp:anchor distT="0" distB="0" distL="114300" distR="114300" simplePos="0" relativeHeight="251662848" behindDoc="0" locked="0" layoutInCell="1" allowOverlap="1" wp14:anchorId="53A151DB" wp14:editId="6ECE33F8">
              <wp:simplePos x="0" y="0"/>
              <wp:positionH relativeFrom="column">
                <wp:posOffset>1077595</wp:posOffset>
              </wp:positionH>
              <wp:positionV relativeFrom="paragraph">
                <wp:posOffset>-91440</wp:posOffset>
              </wp:positionV>
              <wp:extent cx="0" cy="432435"/>
              <wp:effectExtent l="10795" t="13335" r="17780" b="11430"/>
              <wp:wrapNone/>
              <wp:docPr id="5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4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14FA8" id="Line 3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85pt,-7.2pt" to="84.8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pxEgIAACo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" strokeweight="1.5pt"/>
          </w:pict>
        </mc:Fallback>
      </mc:AlternateContent>
    </w:r>
    <w:r>
      <w:rPr>
        <w:noProof/>
        <w:lang w:eastAsia="es-AR"/>
      </w:rPr>
      <mc:AlternateContent>
        <mc:Choice Requires="wps">
          <w:drawing>
            <wp:anchor distT="0" distB="0" distL="114300" distR="114300" simplePos="0" relativeHeight="251665920" behindDoc="0" locked="0" layoutInCell="1" allowOverlap="1" wp14:anchorId="77ACA322" wp14:editId="34FB3AE0">
              <wp:simplePos x="0" y="0"/>
              <wp:positionH relativeFrom="column">
                <wp:posOffset>1077595</wp:posOffset>
              </wp:positionH>
              <wp:positionV relativeFrom="paragraph">
                <wp:posOffset>-78105</wp:posOffset>
              </wp:positionV>
              <wp:extent cx="3771900" cy="440055"/>
              <wp:effectExtent l="1270" t="0" r="0" b="0"/>
              <wp:wrapNone/>
              <wp:docPr id="4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46B08" w14:textId="77777777" w:rsidR="009917CC" w:rsidRDefault="009917CC" w:rsidP="00A0058C">
                          <w:pPr>
                            <w:spacing w:before="0" w:after="0" w:line="240" w:lineRule="auto"/>
                            <w:ind w:firstLine="0"/>
                            <w:jc w:val="center"/>
                            <w:rPr>
                              <w:rFonts w:ascii="Trebuchet MS" w:hAnsi="Trebuchet MS"/>
                              <w:lang w:val="es-ES_tradnl"/>
                            </w:rPr>
                          </w:pPr>
                          <w:r>
                            <w:rPr>
                              <w:rFonts w:ascii="Trebuchet MS" w:hAnsi="Trebuchet MS"/>
                              <w:lang w:val="es-ES_tradnl"/>
                            </w:rPr>
                            <w:t>APROVECHAMIENTOS HIDRÁULICOS</w:t>
                          </w:r>
                        </w:p>
                        <w:p w14:paraId="0AFAD532" w14:textId="77777777" w:rsidR="009917CC" w:rsidRDefault="009917CC" w:rsidP="00A0058C">
                          <w:pPr>
                            <w:spacing w:before="0" w:after="0" w:line="240" w:lineRule="auto"/>
                            <w:ind w:firstLine="0"/>
                            <w:jc w:val="center"/>
                            <w:rPr>
                              <w:rFonts w:ascii="Trebuchet MS" w:hAnsi="Trebuchet MS"/>
                              <w:lang w:val="es-ES_tradnl"/>
                            </w:rPr>
                          </w:pPr>
                          <w:r>
                            <w:rPr>
                              <w:rFonts w:ascii="Calibri,Bold" w:hAnsi="Calibri,Bold" w:cs="Calibri,Bold"/>
                              <w:b/>
                              <w:bCs/>
                              <w:sz w:val="16"/>
                              <w:szCs w:val="24"/>
                              <w:lang w:val="es-ES" w:eastAsia="es-AR"/>
                            </w:rPr>
                            <w:t>CASA DE MÁQUINAS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CA322" id="Text Box 37" o:spid="_x0000_s1035" type="#_x0000_t202" style="position:absolute;left:0;text-align:left;margin-left:84.85pt;margin-top:-6.15pt;width:297pt;height:34.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" filled="f" stroked="f">
              <v:textbox>
                <w:txbxContent>
                  <w:p w14:paraId="19346B08" w14:textId="77777777" w:rsidR="009917CC" w:rsidRDefault="009917CC" w:rsidP="00A0058C">
                    <w:pPr>
                      <w:spacing w:before="0" w:after="0" w:line="240" w:lineRule="auto"/>
                      <w:ind w:firstLine="0"/>
                      <w:jc w:val="center"/>
                      <w:rPr>
                        <w:rFonts w:ascii="Trebuchet MS" w:hAnsi="Trebuchet MS"/>
                        <w:lang w:val="es-ES_tradnl"/>
                      </w:rPr>
                    </w:pPr>
                    <w:r>
                      <w:rPr>
                        <w:rFonts w:ascii="Trebuchet MS" w:hAnsi="Trebuchet MS"/>
                        <w:lang w:val="es-ES_tradnl"/>
                      </w:rPr>
                      <w:t>APROVECHAMIENTOS HIDRÁULICOS</w:t>
                    </w:r>
                  </w:p>
                  <w:p w14:paraId="0AFAD532" w14:textId="77777777" w:rsidR="009917CC" w:rsidRDefault="009917CC" w:rsidP="00A0058C">
                    <w:pPr>
                      <w:spacing w:before="0" w:after="0" w:line="240" w:lineRule="auto"/>
                      <w:ind w:firstLine="0"/>
                      <w:jc w:val="center"/>
                      <w:rPr>
                        <w:rFonts w:ascii="Trebuchet MS" w:hAnsi="Trebuchet MS"/>
                        <w:lang w:val="es-ES_tradnl"/>
                      </w:rPr>
                    </w:pPr>
                    <w:r>
                      <w:rPr>
                        <w:rFonts w:ascii="Calibri,Bold" w:hAnsi="Calibri,Bold" w:cs="Calibri,Bold"/>
                        <w:b/>
                        <w:bCs/>
                        <w:sz w:val="16"/>
                        <w:szCs w:val="24"/>
                        <w:lang w:val="es-ES" w:eastAsia="es-AR"/>
                      </w:rPr>
                      <w:t>CASA DE MÁQUINAS</w:t>
                    </w:r>
                  </w:p>
                </w:txbxContent>
              </v:textbox>
            </v:shape>
          </w:pict>
        </mc:Fallback>
      </mc:AlternateContent>
    </w:r>
    <w:r>
      <w:rPr>
        <w:noProof/>
        <w:lang w:eastAsia="es-AR"/>
      </w:rPr>
      <mc:AlternateContent>
        <mc:Choice Requires="wps">
          <w:drawing>
            <wp:anchor distT="0" distB="0" distL="114300" distR="114300" simplePos="0" relativeHeight="251661824" behindDoc="0" locked="0" layoutInCell="1" allowOverlap="1" wp14:anchorId="250E7007" wp14:editId="35EC8F6A">
              <wp:simplePos x="0" y="0"/>
              <wp:positionH relativeFrom="column">
                <wp:posOffset>-179705</wp:posOffset>
              </wp:positionH>
              <wp:positionV relativeFrom="paragraph">
                <wp:posOffset>-91440</wp:posOffset>
              </wp:positionV>
              <wp:extent cx="6299835" cy="432435"/>
              <wp:effectExtent l="10795" t="13335" r="13970" b="11430"/>
              <wp:wrapNone/>
              <wp:docPr id="4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43243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E1C23" id="Rectangle 32" o:spid="_x0000_s1026" style="position:absolute;margin-left:-14.15pt;margin-top:-7.2pt;width:496.05pt;height:34.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" strokeweight="1.5pt"/>
          </w:pict>
        </mc:Fallback>
      </mc:AlternateContent>
    </w:r>
    <w:r>
      <w:rPr>
        <w:noProof/>
        <w:lang w:eastAsia="es-AR"/>
      </w:rPr>
      <mc:AlternateContent>
        <mc:Choice Requires="wps">
          <w:drawing>
            <wp:anchor distT="0" distB="0" distL="114300" distR="114300" simplePos="0" relativeHeight="251667968" behindDoc="1" locked="0" layoutInCell="1" allowOverlap="1" wp14:anchorId="4F46AB4D" wp14:editId="652681FC">
              <wp:simplePos x="0" y="0"/>
              <wp:positionH relativeFrom="column">
                <wp:posOffset>-179705</wp:posOffset>
              </wp:positionH>
              <wp:positionV relativeFrom="paragraph">
                <wp:posOffset>-87630</wp:posOffset>
              </wp:positionV>
              <wp:extent cx="6299835" cy="9972040"/>
              <wp:effectExtent l="10795" t="17145" r="13970" b="12065"/>
              <wp:wrapNone/>
              <wp:docPr id="4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99720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B8673" id="Rectangle 39" o:spid="_x0000_s1026" style="position:absolute;margin-left:-14.15pt;margin-top:-6.9pt;width:496.05pt;height:785.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" filled="f"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66A60" w14:textId="77777777" w:rsidR="009917CC" w:rsidRDefault="009917CC">
    <w:pPr>
      <w:pStyle w:val="Encabezado"/>
    </w:pPr>
    <w:r>
      <w:rPr>
        <w:noProof/>
        <w:lang w:eastAsia="es-AR"/>
      </w:rPr>
      <mc:AlternateContent>
        <mc:Choice Requires="wps">
          <w:drawing>
            <wp:anchor distT="0" distB="0" distL="114300" distR="114300" simplePos="0" relativeHeight="251660800" behindDoc="1" locked="0" layoutInCell="1" allowOverlap="1" wp14:anchorId="115598A9" wp14:editId="1BCE4564">
              <wp:simplePos x="0" y="0"/>
              <wp:positionH relativeFrom="column">
                <wp:posOffset>-180340</wp:posOffset>
              </wp:positionH>
              <wp:positionV relativeFrom="paragraph">
                <wp:posOffset>-89535</wp:posOffset>
              </wp:positionV>
              <wp:extent cx="6299835" cy="9972040"/>
              <wp:effectExtent l="10160" t="15240" r="14605" b="13970"/>
              <wp:wrapNone/>
              <wp:docPr id="4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99720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E56B4" id="Rectangle 29" o:spid="_x0000_s1026" style="position:absolute;margin-left:-14.2pt;margin-top:-7.05pt;width:496.05pt;height:785.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" filled="f" strokeweight="1.5pt"/>
          </w:pict>
        </mc:Fallback>
      </mc:AlternateContent>
    </w:r>
    <w:r>
      <w:rPr>
        <w:noProof/>
        <w:lang w:eastAsia="es-AR"/>
      </w:rPr>
      <mc:AlternateContent>
        <mc:Choice Requires="wps">
          <w:drawing>
            <wp:anchor distT="0" distB="0" distL="114300" distR="114300" simplePos="0" relativeHeight="251659776" behindDoc="0" locked="0" layoutInCell="1" allowOverlap="1" wp14:anchorId="5348D76E" wp14:editId="2C7D8974">
              <wp:simplePos x="0" y="0"/>
              <wp:positionH relativeFrom="column">
                <wp:posOffset>-180340</wp:posOffset>
              </wp:positionH>
              <wp:positionV relativeFrom="paragraph">
                <wp:posOffset>9340215</wp:posOffset>
              </wp:positionV>
              <wp:extent cx="2057400" cy="228600"/>
              <wp:effectExtent l="635" t="0" r="0" b="3810"/>
              <wp:wrapNone/>
              <wp:docPr id="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A27C0" w14:textId="77777777" w:rsidR="009917CC" w:rsidRDefault="009917CC" w:rsidP="005D7DED">
                          <w:pPr>
                            <w:rPr>
                              <w:rFonts w:ascii="Trebuchet MS" w:hAnsi="Trebuchet MS"/>
                            </w:rPr>
                          </w:pPr>
                          <w:r>
                            <w:rPr>
                              <w:rFonts w:ascii="Trebuchet MS" w:hAnsi="Trebuchet MS"/>
                            </w:rPr>
                            <w:t>Observaciones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8D76E" id="_x0000_t202" coordsize="21600,21600" o:spt="202" path="m,l,21600r21600,l21600,xe">
              <v:stroke joinstyle="miter"/>
              <v:path gradientshapeok="t" o:connecttype="rect"/>
            </v:shapetype>
            <v:shape id="Text Box 28" o:spid="_x0000_s1036" type="#_x0000_t202" style="position:absolute;left:0;text-align:left;margin-left:-14.2pt;margin-top:735.45pt;width:162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" filled="f" stroked="f">
              <v:textbox>
                <w:txbxContent>
                  <w:p w14:paraId="2A9A27C0" w14:textId="77777777" w:rsidR="009917CC" w:rsidRDefault="009917CC" w:rsidP="005D7DED">
                    <w:pPr>
                      <w:rPr>
                        <w:rFonts w:ascii="Trebuchet MS" w:hAnsi="Trebuchet MS"/>
                      </w:rPr>
                    </w:pPr>
                    <w:r>
                      <w:rPr>
                        <w:rFonts w:ascii="Trebuchet MS" w:hAnsi="Trebuchet MS"/>
                      </w:rPr>
                      <w:t>Observaciones</w:t>
                    </w:r>
                  </w:p>
                </w:txbxContent>
              </v:textbox>
            </v:shape>
          </w:pict>
        </mc:Fallback>
      </mc:AlternateContent>
    </w:r>
    <w:r>
      <w:rPr>
        <w:noProof/>
        <w:lang w:eastAsia="es-AR"/>
      </w:rPr>
      <mc:AlternateContent>
        <mc:Choice Requires="wps">
          <w:drawing>
            <wp:anchor distT="0" distB="0" distL="114300" distR="114300" simplePos="0" relativeHeight="251658752" behindDoc="0" locked="0" layoutInCell="1" allowOverlap="1" wp14:anchorId="670EEF98" wp14:editId="430A8CDC">
              <wp:simplePos x="0" y="0"/>
              <wp:positionH relativeFrom="column">
                <wp:posOffset>4853305</wp:posOffset>
              </wp:positionH>
              <wp:positionV relativeFrom="paragraph">
                <wp:posOffset>-89535</wp:posOffset>
              </wp:positionV>
              <wp:extent cx="1257300" cy="533400"/>
              <wp:effectExtent l="0" t="0" r="4445" b="3810"/>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B6491" w14:textId="77777777" w:rsidR="009917CC" w:rsidRDefault="009917CC" w:rsidP="00081FA4">
                          <w:pPr>
                            <w:spacing w:after="0" w:line="240" w:lineRule="auto"/>
                            <w:jc w:val="center"/>
                            <w:rPr>
                              <w:rFonts w:ascii="Trebuchet MS" w:hAnsi="Trebuchet MS"/>
                              <w:lang w:val="es-ES_tradnl"/>
                            </w:rPr>
                          </w:pPr>
                          <w:r>
                            <w:rPr>
                              <w:rFonts w:ascii="Trebuchet MS" w:hAnsi="Trebuchet MS"/>
                              <w:lang w:val="es-ES_tradnl"/>
                            </w:rPr>
                            <w:t>Villalobos José</w:t>
                          </w:r>
                        </w:p>
                        <w:p w14:paraId="675DCE23" w14:textId="77777777" w:rsidR="009917CC" w:rsidRDefault="009917CC" w:rsidP="00081FA4">
                          <w:pPr>
                            <w:spacing w:after="0" w:line="240" w:lineRule="auto"/>
                            <w:jc w:val="center"/>
                            <w:rPr>
                              <w:rFonts w:ascii="Trebuchet MS" w:hAnsi="Trebuchet MS"/>
                            </w:rPr>
                          </w:pPr>
                          <w:r>
                            <w:rPr>
                              <w:rFonts w:ascii="Trebuchet MS" w:hAnsi="Trebuchet MS"/>
                              <w:lang w:val="es-ES_tradnl"/>
                            </w:rPr>
                            <w:t>Leg. 29273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EEF98" id="Text Box 27" o:spid="_x0000_s1037" type="#_x0000_t202" style="position:absolute;left:0;text-align:left;margin-left:382.15pt;margin-top:-7.05pt;width:99pt;height: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" filled="f" stroked="f">
              <v:textbox>
                <w:txbxContent>
                  <w:p w14:paraId="004B6491" w14:textId="77777777" w:rsidR="009917CC" w:rsidRDefault="009917CC" w:rsidP="00081FA4">
                    <w:pPr>
                      <w:spacing w:after="0" w:line="240" w:lineRule="auto"/>
                      <w:jc w:val="center"/>
                      <w:rPr>
                        <w:rFonts w:ascii="Trebuchet MS" w:hAnsi="Trebuchet MS"/>
                        <w:lang w:val="es-ES_tradnl"/>
                      </w:rPr>
                    </w:pPr>
                    <w:r>
                      <w:rPr>
                        <w:rFonts w:ascii="Trebuchet MS" w:hAnsi="Trebuchet MS"/>
                        <w:lang w:val="es-ES_tradnl"/>
                      </w:rPr>
                      <w:t>Villalobos José</w:t>
                    </w:r>
                  </w:p>
                  <w:p w14:paraId="675DCE23" w14:textId="77777777" w:rsidR="009917CC" w:rsidRDefault="009917CC" w:rsidP="00081FA4">
                    <w:pPr>
                      <w:spacing w:after="0" w:line="240" w:lineRule="auto"/>
                      <w:jc w:val="center"/>
                      <w:rPr>
                        <w:rFonts w:ascii="Trebuchet MS" w:hAnsi="Trebuchet MS"/>
                      </w:rPr>
                    </w:pPr>
                    <w:proofErr w:type="spellStart"/>
                    <w:r>
                      <w:rPr>
                        <w:rFonts w:ascii="Trebuchet MS" w:hAnsi="Trebuchet MS"/>
                        <w:lang w:val="es-ES_tradnl"/>
                      </w:rPr>
                      <w:t>Leg</w:t>
                    </w:r>
                    <w:proofErr w:type="spellEnd"/>
                    <w:r>
                      <w:rPr>
                        <w:rFonts w:ascii="Trebuchet MS" w:hAnsi="Trebuchet MS"/>
                        <w:lang w:val="es-ES_tradnl"/>
                      </w:rPr>
                      <w:t>. 29273</w:t>
                    </w:r>
                  </w:p>
                </w:txbxContent>
              </v:textbox>
            </v:shape>
          </w:pict>
        </mc:Fallback>
      </mc:AlternateContent>
    </w:r>
    <w:r>
      <w:rPr>
        <w:noProof/>
        <w:lang w:eastAsia="es-AR"/>
      </w:rPr>
      <mc:AlternateContent>
        <mc:Choice Requires="wps">
          <w:drawing>
            <wp:anchor distT="0" distB="0" distL="114300" distR="114300" simplePos="0" relativeHeight="251657728" behindDoc="0" locked="0" layoutInCell="1" allowOverlap="1" wp14:anchorId="06CAAA51" wp14:editId="27F4A976">
              <wp:simplePos x="0" y="0"/>
              <wp:positionH relativeFrom="column">
                <wp:posOffset>1076960</wp:posOffset>
              </wp:positionH>
              <wp:positionV relativeFrom="paragraph">
                <wp:posOffset>491490</wp:posOffset>
              </wp:positionV>
              <wp:extent cx="3771900" cy="440055"/>
              <wp:effectExtent l="635" t="0" r="0" b="1905"/>
              <wp:wrapNone/>
              <wp:docPr id="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40563" w14:textId="77777777" w:rsidR="009917CC" w:rsidRDefault="009917CC" w:rsidP="005D7DED">
                          <w:pPr>
                            <w:spacing w:after="0"/>
                            <w:jc w:val="center"/>
                            <w:rPr>
                              <w:rFonts w:ascii="Trebuchet MS" w:hAnsi="Trebuchet MS"/>
                              <w:lang w:val="es-ES_tradnl"/>
                            </w:rPr>
                          </w:pPr>
                          <w:r>
                            <w:rPr>
                              <w:rFonts w:ascii="Trebuchet MS" w:hAnsi="Trebuchet MS"/>
                              <w:lang w:val="es-ES_tradnl"/>
                            </w:rPr>
                            <w:t xml:space="preserve">TRABAJO PRACTICO N°6 </w:t>
                          </w:r>
                        </w:p>
                        <w:p w14:paraId="06AF85FA" w14:textId="77777777" w:rsidR="009917CC" w:rsidRDefault="009917CC" w:rsidP="005D7DED">
                          <w:pPr>
                            <w:spacing w:after="0"/>
                            <w:jc w:val="center"/>
                            <w:rPr>
                              <w:rFonts w:ascii="Trebuchet MS" w:hAnsi="Trebuchet MS"/>
                              <w:lang w:val="es-ES_tradnl"/>
                            </w:rPr>
                          </w:pPr>
                          <w:r>
                            <w:rPr>
                              <w:rFonts w:ascii="Trebuchet MS" w:hAnsi="Trebuchet MS"/>
                              <w:lang w:val="es-ES_tradnl"/>
                            </w:rPr>
                            <w:t>CANALES EN MOVIMIENTO PERMANENTE UNIFORME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AAA51" id="Text Box 26" o:spid="_x0000_s1038" type="#_x0000_t202" style="position:absolute;left:0;text-align:left;margin-left:84.8pt;margin-top:38.7pt;width:297pt;height:3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" filled="f" stroked="f">
              <v:textbox>
                <w:txbxContent>
                  <w:p w14:paraId="40E40563" w14:textId="77777777" w:rsidR="009917CC" w:rsidRDefault="009917CC" w:rsidP="005D7DED">
                    <w:pPr>
                      <w:spacing w:after="0"/>
                      <w:jc w:val="center"/>
                      <w:rPr>
                        <w:rFonts w:ascii="Trebuchet MS" w:hAnsi="Trebuchet MS"/>
                        <w:lang w:val="es-ES_tradnl"/>
                      </w:rPr>
                    </w:pPr>
                    <w:r>
                      <w:rPr>
                        <w:rFonts w:ascii="Trebuchet MS" w:hAnsi="Trebuchet MS"/>
                        <w:lang w:val="es-ES_tradnl"/>
                      </w:rPr>
                      <w:t xml:space="preserve">TRABAJO PRACTICO N°6 </w:t>
                    </w:r>
                  </w:p>
                  <w:p w14:paraId="06AF85FA" w14:textId="77777777" w:rsidR="009917CC" w:rsidRDefault="009917CC" w:rsidP="005D7DED">
                    <w:pPr>
                      <w:spacing w:after="0"/>
                      <w:jc w:val="center"/>
                      <w:rPr>
                        <w:rFonts w:ascii="Trebuchet MS" w:hAnsi="Trebuchet MS"/>
                        <w:lang w:val="es-ES_tradnl"/>
                      </w:rPr>
                    </w:pPr>
                    <w:r>
                      <w:rPr>
                        <w:rFonts w:ascii="Trebuchet MS" w:hAnsi="Trebuchet MS"/>
                        <w:lang w:val="es-ES_tradnl"/>
                      </w:rPr>
                      <w:t>CANALES EN MOVIMIENTO PERMANENTE UNIFORME</w:t>
                    </w:r>
                  </w:p>
                </w:txbxContent>
              </v:textbox>
            </v:shape>
          </w:pict>
        </mc:Fallback>
      </mc:AlternateContent>
    </w:r>
    <w:r>
      <w:rPr>
        <w:noProof/>
        <w:lang w:eastAsia="es-AR"/>
      </w:rPr>
      <mc:AlternateContent>
        <mc:Choice Requires="wps">
          <w:drawing>
            <wp:anchor distT="0" distB="0" distL="114300" distR="114300" simplePos="0" relativeHeight="251656704" behindDoc="0" locked="0" layoutInCell="1" allowOverlap="1" wp14:anchorId="7015EB02" wp14:editId="13E58F16">
              <wp:simplePos x="0" y="0"/>
              <wp:positionH relativeFrom="column">
                <wp:posOffset>4848860</wp:posOffset>
              </wp:positionH>
              <wp:positionV relativeFrom="paragraph">
                <wp:posOffset>464820</wp:posOffset>
              </wp:positionV>
              <wp:extent cx="1257300" cy="533400"/>
              <wp:effectExtent l="635" t="0" r="0" b="1905"/>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54F13" w14:textId="77777777" w:rsidR="009917CC" w:rsidRDefault="009917CC" w:rsidP="005D7DED">
                          <w:pPr>
                            <w:spacing w:after="0" w:line="360" w:lineRule="auto"/>
                            <w:rPr>
                              <w:rFonts w:ascii="Trebuchet MS" w:hAnsi="Trebuchet MS"/>
                              <w:lang w:val="es-ES_tradnl"/>
                            </w:rPr>
                          </w:pPr>
                          <w:r>
                            <w:rPr>
                              <w:rFonts w:ascii="Trebuchet MS" w:hAnsi="Trebuchet MS"/>
                              <w:lang w:val="es-ES_tradnl"/>
                            </w:rPr>
                            <w:t xml:space="preserve">  Hoja    de </w:t>
                          </w:r>
                        </w:p>
                        <w:p w14:paraId="49974D9D" w14:textId="77777777" w:rsidR="009917CC" w:rsidRDefault="009917CC" w:rsidP="005D7DED">
                          <w:pPr>
                            <w:spacing w:line="360" w:lineRule="auto"/>
                            <w:jc w:val="center"/>
                            <w:rPr>
                              <w:rFonts w:ascii="Trebuchet MS" w:hAnsi="Trebuchet MS"/>
                            </w:rPr>
                          </w:pPr>
                          <w:r>
                            <w:rPr>
                              <w:rFonts w:ascii="Trebuchet MS" w:hAnsi="Trebuchet MS"/>
                              <w:lang w:val="es-ES_tradnl"/>
                            </w:rPr>
                            <w:t xml:space="preserve">TP6 Hoja </w:t>
                          </w:r>
                          <w:r w:rsidRPr="00081FA4">
                            <w:rPr>
                              <w:rStyle w:val="Nmerodepgina"/>
                              <w:rFonts w:ascii="Trebuchet MS" w:hAnsi="Trebuchet MS"/>
                              <w:sz w:val="20"/>
                            </w:rPr>
                            <w:fldChar w:fldCharType="begin"/>
                          </w:r>
                          <w:r w:rsidRPr="00081FA4">
                            <w:rPr>
                              <w:rStyle w:val="Nmerodepgina"/>
                              <w:rFonts w:ascii="Trebuchet MS" w:hAnsi="Trebuchet MS"/>
                              <w:sz w:val="20"/>
                            </w:rPr>
                            <w:instrText xml:space="preserve"> PAGE  \* Arabic </w:instrText>
                          </w:r>
                          <w:r w:rsidRPr="00081FA4">
                            <w:rPr>
                              <w:rStyle w:val="Nmerodepgina"/>
                              <w:rFonts w:ascii="Trebuchet MS" w:hAnsi="Trebuchet MS"/>
                              <w:sz w:val="20"/>
                            </w:rPr>
                            <w:fldChar w:fldCharType="separate"/>
                          </w:r>
                          <w:r>
                            <w:rPr>
                              <w:rStyle w:val="Nmerodepgina"/>
                              <w:rFonts w:ascii="Trebuchet MS" w:hAnsi="Trebuchet MS"/>
                              <w:noProof/>
                              <w:sz w:val="20"/>
                            </w:rPr>
                            <w:t>1</w:t>
                          </w:r>
                          <w:r w:rsidRPr="00081FA4">
                            <w:rPr>
                              <w:rStyle w:val="Nmerodepgina"/>
                              <w:rFonts w:ascii="Trebuchet MS" w:hAnsi="Trebuchet MS"/>
                              <w:sz w:val="20"/>
                            </w:rPr>
                            <w:fldChar w:fldCharType="end"/>
                          </w:r>
                          <w:r w:rsidRPr="00081FA4">
                            <w:rPr>
                              <w:rStyle w:val="Nmerodepgina"/>
                              <w:rFonts w:ascii="Trebuchet MS" w:hAnsi="Trebuchet MS"/>
                              <w:sz w:val="20"/>
                            </w:rPr>
                            <w:t xml:space="preserve"> de </w:t>
                          </w:r>
                          <w:r w:rsidRPr="00081FA4">
                            <w:rPr>
                              <w:rStyle w:val="Nmerodepgina"/>
                              <w:rFonts w:ascii="Trebuchet MS" w:hAnsi="Trebuchet MS"/>
                              <w:sz w:val="20"/>
                            </w:rPr>
                            <w:fldChar w:fldCharType="begin"/>
                          </w:r>
                          <w:r w:rsidRPr="00081FA4">
                            <w:rPr>
                              <w:rStyle w:val="Nmerodepgina"/>
                              <w:rFonts w:ascii="Trebuchet MS" w:hAnsi="Trebuchet MS"/>
                              <w:sz w:val="20"/>
                            </w:rPr>
                            <w:instrText xml:space="preserve"> NUMPAGES </w:instrText>
                          </w:r>
                          <w:r w:rsidRPr="00081FA4">
                            <w:rPr>
                              <w:rStyle w:val="Nmerodepgina"/>
                              <w:rFonts w:ascii="Trebuchet MS" w:hAnsi="Trebuchet MS"/>
                              <w:sz w:val="20"/>
                            </w:rPr>
                            <w:fldChar w:fldCharType="separate"/>
                          </w:r>
                          <w:r>
                            <w:rPr>
                              <w:rStyle w:val="Nmerodepgina"/>
                              <w:rFonts w:ascii="Trebuchet MS" w:hAnsi="Trebuchet MS"/>
                              <w:noProof/>
                              <w:sz w:val="20"/>
                            </w:rPr>
                            <w:t>2</w:t>
                          </w:r>
                          <w:r w:rsidRPr="00081FA4">
                            <w:rPr>
                              <w:rStyle w:val="Nmerodepgina"/>
                              <w:rFonts w:ascii="Trebuchet MS" w:hAnsi="Trebuchet MS"/>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5EB02" id="Text Box 25" o:spid="_x0000_s1039" type="#_x0000_t202" style="position:absolute;left:0;text-align:left;margin-left:381.8pt;margin-top:36.6pt;width:99pt;height: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" filled="f" stroked="f">
              <v:textbox>
                <w:txbxContent>
                  <w:p w14:paraId="00654F13" w14:textId="77777777" w:rsidR="009917CC" w:rsidRDefault="009917CC" w:rsidP="005D7DED">
                    <w:pPr>
                      <w:spacing w:after="0" w:line="360" w:lineRule="auto"/>
                      <w:rPr>
                        <w:rFonts w:ascii="Trebuchet MS" w:hAnsi="Trebuchet MS"/>
                        <w:lang w:val="es-ES_tradnl"/>
                      </w:rPr>
                    </w:pPr>
                    <w:r>
                      <w:rPr>
                        <w:rFonts w:ascii="Trebuchet MS" w:hAnsi="Trebuchet MS"/>
                        <w:lang w:val="es-ES_tradnl"/>
                      </w:rPr>
                      <w:t xml:space="preserve">  Hoja    de </w:t>
                    </w:r>
                  </w:p>
                  <w:p w14:paraId="49974D9D" w14:textId="77777777" w:rsidR="009917CC" w:rsidRDefault="009917CC" w:rsidP="005D7DED">
                    <w:pPr>
                      <w:spacing w:line="360" w:lineRule="auto"/>
                      <w:jc w:val="center"/>
                      <w:rPr>
                        <w:rFonts w:ascii="Trebuchet MS" w:hAnsi="Trebuchet MS"/>
                      </w:rPr>
                    </w:pPr>
                    <w:r>
                      <w:rPr>
                        <w:rFonts w:ascii="Trebuchet MS" w:hAnsi="Trebuchet MS"/>
                        <w:lang w:val="es-ES_tradnl"/>
                      </w:rPr>
                      <w:t xml:space="preserve">TP6 Hoja </w:t>
                    </w:r>
                    <w:r w:rsidRPr="00081FA4">
                      <w:rPr>
                        <w:rStyle w:val="Nmerodepgina"/>
                        <w:rFonts w:ascii="Trebuchet MS" w:hAnsi="Trebuchet MS"/>
                        <w:sz w:val="20"/>
                      </w:rPr>
                      <w:fldChar w:fldCharType="begin"/>
                    </w:r>
                    <w:r w:rsidRPr="00081FA4">
                      <w:rPr>
                        <w:rStyle w:val="Nmerodepgina"/>
                        <w:rFonts w:ascii="Trebuchet MS" w:hAnsi="Trebuchet MS"/>
                        <w:sz w:val="20"/>
                      </w:rPr>
                      <w:instrText xml:space="preserve"> PAGE  \* Arabic </w:instrText>
                    </w:r>
                    <w:r w:rsidRPr="00081FA4">
                      <w:rPr>
                        <w:rStyle w:val="Nmerodepgina"/>
                        <w:rFonts w:ascii="Trebuchet MS" w:hAnsi="Trebuchet MS"/>
                        <w:sz w:val="20"/>
                      </w:rPr>
                      <w:fldChar w:fldCharType="separate"/>
                    </w:r>
                    <w:r>
                      <w:rPr>
                        <w:rStyle w:val="Nmerodepgina"/>
                        <w:rFonts w:ascii="Trebuchet MS" w:hAnsi="Trebuchet MS"/>
                        <w:noProof/>
                        <w:sz w:val="20"/>
                      </w:rPr>
                      <w:t>1</w:t>
                    </w:r>
                    <w:r w:rsidRPr="00081FA4">
                      <w:rPr>
                        <w:rStyle w:val="Nmerodepgina"/>
                        <w:rFonts w:ascii="Trebuchet MS" w:hAnsi="Trebuchet MS"/>
                        <w:sz w:val="20"/>
                      </w:rPr>
                      <w:fldChar w:fldCharType="end"/>
                    </w:r>
                    <w:r w:rsidRPr="00081FA4">
                      <w:rPr>
                        <w:rStyle w:val="Nmerodepgina"/>
                        <w:rFonts w:ascii="Trebuchet MS" w:hAnsi="Trebuchet MS"/>
                        <w:sz w:val="20"/>
                      </w:rPr>
                      <w:t xml:space="preserve"> de </w:t>
                    </w:r>
                    <w:r w:rsidRPr="00081FA4">
                      <w:rPr>
                        <w:rStyle w:val="Nmerodepgina"/>
                        <w:rFonts w:ascii="Trebuchet MS" w:hAnsi="Trebuchet MS"/>
                        <w:sz w:val="20"/>
                      </w:rPr>
                      <w:fldChar w:fldCharType="begin"/>
                    </w:r>
                    <w:r w:rsidRPr="00081FA4">
                      <w:rPr>
                        <w:rStyle w:val="Nmerodepgina"/>
                        <w:rFonts w:ascii="Trebuchet MS" w:hAnsi="Trebuchet MS"/>
                        <w:sz w:val="20"/>
                      </w:rPr>
                      <w:instrText xml:space="preserve"> NUMPAGES </w:instrText>
                    </w:r>
                    <w:r w:rsidRPr="00081FA4">
                      <w:rPr>
                        <w:rStyle w:val="Nmerodepgina"/>
                        <w:rFonts w:ascii="Trebuchet MS" w:hAnsi="Trebuchet MS"/>
                        <w:sz w:val="20"/>
                      </w:rPr>
                      <w:fldChar w:fldCharType="separate"/>
                    </w:r>
                    <w:r>
                      <w:rPr>
                        <w:rStyle w:val="Nmerodepgina"/>
                        <w:rFonts w:ascii="Trebuchet MS" w:hAnsi="Trebuchet MS"/>
                        <w:noProof/>
                        <w:sz w:val="20"/>
                      </w:rPr>
                      <w:t>2</w:t>
                    </w:r>
                    <w:r w:rsidRPr="00081FA4">
                      <w:rPr>
                        <w:rStyle w:val="Nmerodepgina"/>
                        <w:rFonts w:ascii="Trebuchet MS" w:hAnsi="Trebuchet MS"/>
                        <w:sz w:val="20"/>
                      </w:rPr>
                      <w:fldChar w:fldCharType="end"/>
                    </w:r>
                  </w:p>
                </w:txbxContent>
              </v:textbox>
            </v:shape>
          </w:pict>
        </mc:Fallback>
      </mc:AlternateContent>
    </w:r>
    <w:r>
      <w:rPr>
        <w:noProof/>
        <w:lang w:eastAsia="es-AR"/>
      </w:rPr>
      <mc:AlternateContent>
        <mc:Choice Requires="wps">
          <w:drawing>
            <wp:anchor distT="0" distB="0" distL="114300" distR="114300" simplePos="0" relativeHeight="251655680" behindDoc="0" locked="0" layoutInCell="1" allowOverlap="1" wp14:anchorId="68AEED12" wp14:editId="19C9C094">
              <wp:simplePos x="0" y="0"/>
              <wp:positionH relativeFrom="column">
                <wp:posOffset>-180340</wp:posOffset>
              </wp:positionH>
              <wp:positionV relativeFrom="paragraph">
                <wp:posOffset>470535</wp:posOffset>
              </wp:positionV>
              <wp:extent cx="1257300" cy="533400"/>
              <wp:effectExtent l="635" t="3810" r="0" b="0"/>
              <wp:wrapNone/>
              <wp:docPr id="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192A5" w14:textId="77777777" w:rsidR="009917CC" w:rsidRDefault="009917CC" w:rsidP="005D7DED">
                          <w:pPr>
                            <w:spacing w:after="0"/>
                            <w:jc w:val="center"/>
                            <w:rPr>
                              <w:rFonts w:ascii="Trebuchet MS" w:hAnsi="Trebuchet MS"/>
                              <w:lang w:val="es-ES_tradnl"/>
                            </w:rPr>
                          </w:pPr>
                          <w:r>
                            <w:rPr>
                              <w:rFonts w:ascii="Trebuchet MS" w:hAnsi="Trebuchet MS"/>
                              <w:lang w:val="es-ES_tradnl"/>
                            </w:rPr>
                            <w:t>Curso: 3P2</w:t>
                          </w:r>
                        </w:p>
                        <w:p w14:paraId="2D63AE31" w14:textId="77777777" w:rsidR="009917CC" w:rsidRDefault="009917CC" w:rsidP="005D7DED">
                          <w:pPr>
                            <w:spacing w:after="0"/>
                            <w:jc w:val="center"/>
                            <w:rPr>
                              <w:rFonts w:ascii="Trebuchet MS" w:hAnsi="Trebuchet MS"/>
                            </w:rPr>
                          </w:pPr>
                          <w:r>
                            <w:rPr>
                              <w:rFonts w:ascii="Trebuchet MS" w:hAnsi="Trebuchet MS"/>
                              <w:lang w:val="es-ES_tradnl"/>
                            </w:rPr>
                            <w:t>Año: 2008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EED12" id="Text Box 24" o:spid="_x0000_s1040" type="#_x0000_t202" style="position:absolute;left:0;text-align:left;margin-left:-14.2pt;margin-top:37.05pt;width:99pt;height: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" filled="f" stroked="f">
              <v:textbox>
                <w:txbxContent>
                  <w:p w14:paraId="4E0192A5" w14:textId="77777777" w:rsidR="009917CC" w:rsidRDefault="009917CC" w:rsidP="005D7DED">
                    <w:pPr>
                      <w:spacing w:after="0"/>
                      <w:jc w:val="center"/>
                      <w:rPr>
                        <w:rFonts w:ascii="Trebuchet MS" w:hAnsi="Trebuchet MS"/>
                        <w:lang w:val="es-ES_tradnl"/>
                      </w:rPr>
                    </w:pPr>
                    <w:r>
                      <w:rPr>
                        <w:rFonts w:ascii="Trebuchet MS" w:hAnsi="Trebuchet MS"/>
                        <w:lang w:val="es-ES_tradnl"/>
                      </w:rPr>
                      <w:t>Curso: 3P2</w:t>
                    </w:r>
                  </w:p>
                  <w:p w14:paraId="2D63AE31" w14:textId="77777777" w:rsidR="009917CC" w:rsidRDefault="009917CC" w:rsidP="005D7DED">
                    <w:pPr>
                      <w:spacing w:after="0"/>
                      <w:jc w:val="center"/>
                      <w:rPr>
                        <w:rFonts w:ascii="Trebuchet MS" w:hAnsi="Trebuchet MS"/>
                      </w:rPr>
                    </w:pPr>
                    <w:r>
                      <w:rPr>
                        <w:rFonts w:ascii="Trebuchet MS" w:hAnsi="Trebuchet MS"/>
                        <w:lang w:val="es-ES_tradnl"/>
                      </w:rPr>
                      <w:t>Año: 2008</w:t>
                    </w:r>
                  </w:p>
                </w:txbxContent>
              </v:textbox>
            </v:shape>
          </w:pict>
        </mc:Fallback>
      </mc:AlternateContent>
    </w:r>
    <w:r>
      <w:rPr>
        <w:noProof/>
        <w:lang w:eastAsia="es-AR"/>
      </w:rPr>
      <mc:AlternateContent>
        <mc:Choice Requires="wps">
          <w:drawing>
            <wp:anchor distT="0" distB="0" distL="114300" distR="114300" simplePos="0" relativeHeight="251654656" behindDoc="0" locked="0" layoutInCell="1" allowOverlap="1" wp14:anchorId="6BEDBCF6" wp14:editId="1A772959">
              <wp:simplePos x="0" y="0"/>
              <wp:positionH relativeFrom="column">
                <wp:posOffset>-180340</wp:posOffset>
              </wp:positionH>
              <wp:positionV relativeFrom="paragraph">
                <wp:posOffset>-99060</wp:posOffset>
              </wp:positionV>
              <wp:extent cx="1257300" cy="542925"/>
              <wp:effectExtent l="635" t="0" r="0" b="3810"/>
              <wp:wrapNone/>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CACF5" w14:textId="77777777" w:rsidR="009917CC" w:rsidRDefault="009917CC" w:rsidP="005D7DED">
                          <w:pPr>
                            <w:spacing w:after="0"/>
                            <w:jc w:val="center"/>
                            <w:rPr>
                              <w:rFonts w:ascii="Trebuchet MS" w:hAnsi="Trebuchet MS"/>
                              <w:lang w:val="es-ES_tradnl"/>
                            </w:rPr>
                          </w:pPr>
                          <w:r>
                            <w:rPr>
                              <w:rFonts w:ascii="Trebuchet MS" w:hAnsi="Trebuchet MS"/>
                              <w:lang w:val="es-ES_tradnl"/>
                            </w:rPr>
                            <w:t>UTN</w:t>
                          </w:r>
                        </w:p>
                        <w:p w14:paraId="4A842CE9" w14:textId="77777777" w:rsidR="009917CC" w:rsidRDefault="009917CC" w:rsidP="005D7DED">
                          <w:pPr>
                            <w:spacing w:after="0"/>
                            <w:jc w:val="center"/>
                            <w:rPr>
                              <w:rFonts w:ascii="Trebuchet MS" w:hAnsi="Trebuchet MS"/>
                              <w:lang w:val="es-ES_tradnl"/>
                            </w:rPr>
                          </w:pPr>
                          <w:r>
                            <w:rPr>
                              <w:rFonts w:ascii="Trebuchet MS" w:hAnsi="Trebuchet MS"/>
                              <w:lang w:val="es-ES_tradnl"/>
                            </w:rPr>
                            <w:t>FRM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DBCF6" id="Text Box 23" o:spid="_x0000_s1041" type="#_x0000_t202" style="position:absolute;left:0;text-align:left;margin-left:-14.2pt;margin-top:-7.8pt;width:99pt;height:4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" filled="f" stroked="f">
              <v:textbox>
                <w:txbxContent>
                  <w:p w14:paraId="7AFCACF5" w14:textId="77777777" w:rsidR="009917CC" w:rsidRDefault="009917CC" w:rsidP="005D7DED">
                    <w:pPr>
                      <w:spacing w:after="0"/>
                      <w:jc w:val="center"/>
                      <w:rPr>
                        <w:rFonts w:ascii="Trebuchet MS" w:hAnsi="Trebuchet MS"/>
                        <w:lang w:val="es-ES_tradnl"/>
                      </w:rPr>
                    </w:pPr>
                    <w:r>
                      <w:rPr>
                        <w:rFonts w:ascii="Trebuchet MS" w:hAnsi="Trebuchet MS"/>
                        <w:lang w:val="es-ES_tradnl"/>
                      </w:rPr>
                      <w:t>UTN</w:t>
                    </w:r>
                  </w:p>
                  <w:p w14:paraId="4A842CE9" w14:textId="77777777" w:rsidR="009917CC" w:rsidRDefault="009917CC" w:rsidP="005D7DED">
                    <w:pPr>
                      <w:spacing w:after="0"/>
                      <w:jc w:val="center"/>
                      <w:rPr>
                        <w:rFonts w:ascii="Trebuchet MS" w:hAnsi="Trebuchet MS"/>
                        <w:lang w:val="es-ES_tradnl"/>
                      </w:rPr>
                    </w:pPr>
                    <w:r>
                      <w:rPr>
                        <w:rFonts w:ascii="Trebuchet MS" w:hAnsi="Trebuchet MS"/>
                        <w:lang w:val="es-ES_tradnl"/>
                      </w:rPr>
                      <w:t>FRM</w:t>
                    </w:r>
                  </w:p>
                </w:txbxContent>
              </v:textbox>
            </v:shape>
          </w:pict>
        </mc:Fallback>
      </mc:AlternateContent>
    </w:r>
    <w:r>
      <w:rPr>
        <w:noProof/>
        <w:lang w:eastAsia="es-AR"/>
      </w:rPr>
      <mc:AlternateContent>
        <mc:Choice Requires="wps">
          <w:drawing>
            <wp:anchor distT="0" distB="0" distL="114300" distR="114300" simplePos="0" relativeHeight="251653632" behindDoc="0" locked="0" layoutInCell="1" allowOverlap="1" wp14:anchorId="6879F819" wp14:editId="2A2FBCD6">
              <wp:simplePos x="0" y="0"/>
              <wp:positionH relativeFrom="column">
                <wp:posOffset>1076960</wp:posOffset>
              </wp:positionH>
              <wp:positionV relativeFrom="paragraph">
                <wp:posOffset>13335</wp:posOffset>
              </wp:positionV>
              <wp:extent cx="3771900" cy="299085"/>
              <wp:effectExtent l="635" t="3810" r="0" b="1905"/>
              <wp:wrapNone/>
              <wp:docPr id="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2038A" w14:textId="77777777" w:rsidR="009917CC" w:rsidRDefault="009917CC" w:rsidP="005D7DED">
                          <w:pPr>
                            <w:spacing w:after="0"/>
                            <w:jc w:val="center"/>
                            <w:rPr>
                              <w:rFonts w:ascii="Trebuchet MS" w:hAnsi="Trebuchet MS"/>
                              <w:lang w:val="es-ES_tradnl"/>
                            </w:rPr>
                          </w:pPr>
                          <w:r>
                            <w:rPr>
                              <w:rFonts w:ascii="Trebuchet MS" w:hAnsi="Trebuchet MS"/>
                              <w:lang w:val="es-ES_tradnl"/>
                            </w:rPr>
                            <w:t>HIDRAULICA GENERAL Y APLICADA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9F819" id="Text Box 22" o:spid="_x0000_s1042" type="#_x0000_t202" style="position:absolute;left:0;text-align:left;margin-left:84.8pt;margin-top:1.05pt;width:297pt;height:2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" filled="f" stroked="f">
              <v:textbox>
                <w:txbxContent>
                  <w:p w14:paraId="7FE2038A" w14:textId="77777777" w:rsidR="009917CC" w:rsidRDefault="009917CC" w:rsidP="005D7DED">
                    <w:pPr>
                      <w:spacing w:after="0"/>
                      <w:jc w:val="center"/>
                      <w:rPr>
                        <w:rFonts w:ascii="Trebuchet MS" w:hAnsi="Trebuchet MS"/>
                        <w:lang w:val="es-ES_tradnl"/>
                      </w:rPr>
                    </w:pPr>
                    <w:r>
                      <w:rPr>
                        <w:rFonts w:ascii="Trebuchet MS" w:hAnsi="Trebuchet MS"/>
                        <w:lang w:val="es-ES_tradnl"/>
                      </w:rPr>
                      <w:t>HIDRAULICA GENERAL Y APLICADA</w:t>
                    </w:r>
                  </w:p>
                </w:txbxContent>
              </v:textbox>
            </v:shape>
          </w:pict>
        </mc:Fallback>
      </mc:AlternateContent>
    </w:r>
    <w:r>
      <w:rPr>
        <w:noProof/>
        <w:lang w:eastAsia="es-AR"/>
      </w:rPr>
      <mc:AlternateContent>
        <mc:Choice Requires="wps">
          <w:drawing>
            <wp:anchor distT="0" distB="0" distL="114300" distR="114300" simplePos="0" relativeHeight="251652608" behindDoc="0" locked="0" layoutInCell="1" allowOverlap="1" wp14:anchorId="046C2AD9" wp14:editId="44B476C9">
              <wp:simplePos x="0" y="0"/>
              <wp:positionH relativeFrom="column">
                <wp:posOffset>-180340</wp:posOffset>
              </wp:positionH>
              <wp:positionV relativeFrom="paragraph">
                <wp:posOffset>9340215</wp:posOffset>
              </wp:positionV>
              <wp:extent cx="6299835" cy="539750"/>
              <wp:effectExtent l="10160" t="15240" r="14605" b="16510"/>
              <wp:wrapNone/>
              <wp:docPr id="3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53975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1ADF8" id="Rectangle 21" o:spid="_x0000_s1026" style="position:absolute;margin-left:-14.2pt;margin-top:735.45pt;width:496.05pt;height: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" strokeweight="1.5pt"/>
          </w:pict>
        </mc:Fallback>
      </mc:AlternateContent>
    </w:r>
    <w:r>
      <w:rPr>
        <w:noProof/>
        <w:lang w:eastAsia="es-AR"/>
      </w:rPr>
      <mc:AlternateContent>
        <mc:Choice Requires="wps">
          <w:drawing>
            <wp:anchor distT="0" distB="0" distL="114300" distR="114300" simplePos="0" relativeHeight="251651584" behindDoc="0" locked="0" layoutInCell="1" allowOverlap="1" wp14:anchorId="5A3DE073" wp14:editId="12D8770B">
              <wp:simplePos x="0" y="0"/>
              <wp:positionH relativeFrom="column">
                <wp:posOffset>4848860</wp:posOffset>
              </wp:positionH>
              <wp:positionV relativeFrom="paragraph">
                <wp:posOffset>-93345</wp:posOffset>
              </wp:positionV>
              <wp:extent cx="0" cy="1080135"/>
              <wp:effectExtent l="10160" t="11430" r="18415" b="13335"/>
              <wp:wrapNone/>
              <wp:docPr id="3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5E8DA" id="Line 2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8pt,-7.35pt" to="381.8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" strokeweight="1.5pt"/>
          </w:pict>
        </mc:Fallback>
      </mc:AlternateContent>
    </w:r>
    <w:r>
      <w:rPr>
        <w:noProof/>
        <w:lang w:eastAsia="es-AR"/>
      </w:rPr>
      <mc:AlternateContent>
        <mc:Choice Requires="wps">
          <w:drawing>
            <wp:anchor distT="0" distB="0" distL="114300" distR="114300" simplePos="0" relativeHeight="251650560" behindDoc="0" locked="0" layoutInCell="1" allowOverlap="1" wp14:anchorId="155B9D9E" wp14:editId="76BA67D9">
              <wp:simplePos x="0" y="0"/>
              <wp:positionH relativeFrom="column">
                <wp:posOffset>4848860</wp:posOffset>
              </wp:positionH>
              <wp:positionV relativeFrom="paragraph">
                <wp:posOffset>706755</wp:posOffset>
              </wp:positionV>
              <wp:extent cx="1259840" cy="0"/>
              <wp:effectExtent l="10160" t="11430" r="15875" b="17145"/>
              <wp:wrapNone/>
              <wp:docPr id="3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79025" id="Line 19"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8pt,55.65pt" to="481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PtT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" strokeweight="1.5pt"/>
          </w:pict>
        </mc:Fallback>
      </mc:AlternateContent>
    </w:r>
    <w:r>
      <w:rPr>
        <w:noProof/>
        <w:lang w:eastAsia="es-AR"/>
      </w:rPr>
      <mc:AlternateContent>
        <mc:Choice Requires="wps">
          <w:drawing>
            <wp:anchor distT="0" distB="0" distL="114300" distR="114300" simplePos="0" relativeHeight="251649536" behindDoc="0" locked="0" layoutInCell="1" allowOverlap="1" wp14:anchorId="682EEB89" wp14:editId="6B0EE2C6">
              <wp:simplePos x="0" y="0"/>
              <wp:positionH relativeFrom="column">
                <wp:posOffset>1076960</wp:posOffset>
              </wp:positionH>
              <wp:positionV relativeFrom="paragraph">
                <wp:posOffset>-93345</wp:posOffset>
              </wp:positionV>
              <wp:extent cx="0" cy="1080135"/>
              <wp:effectExtent l="10160" t="11430" r="18415" b="13335"/>
              <wp:wrapNone/>
              <wp:docPr id="3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912DC" id="Line 18"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8pt,-7.35pt" to="84.8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75eEgIAACs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" strokeweight="1.5pt"/>
          </w:pict>
        </mc:Fallback>
      </mc:AlternateContent>
    </w:r>
    <w:r>
      <w:rPr>
        <w:noProof/>
        <w:lang w:eastAsia="es-AR"/>
      </w:rPr>
      <mc:AlternateContent>
        <mc:Choice Requires="wps">
          <w:drawing>
            <wp:anchor distT="0" distB="0" distL="114300" distR="114300" simplePos="0" relativeHeight="251648512" behindDoc="0" locked="0" layoutInCell="1" allowOverlap="1" wp14:anchorId="351EB75F" wp14:editId="766D91A6">
              <wp:simplePos x="0" y="0"/>
              <wp:positionH relativeFrom="column">
                <wp:posOffset>-180340</wp:posOffset>
              </wp:positionH>
              <wp:positionV relativeFrom="paragraph">
                <wp:posOffset>441960</wp:posOffset>
              </wp:positionV>
              <wp:extent cx="6299835" cy="539750"/>
              <wp:effectExtent l="10160" t="13335" r="14605" b="18415"/>
              <wp:wrapNone/>
              <wp:docPr id="2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53975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CCD37" id="Rectangle 17" o:spid="_x0000_s1026" style="position:absolute;margin-left:-14.2pt;margin-top:34.8pt;width:496.05pt;height: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" strokeweight="1.5pt"/>
          </w:pict>
        </mc:Fallback>
      </mc:AlternateContent>
    </w:r>
    <w:r>
      <w:rPr>
        <w:noProof/>
        <w:lang w:eastAsia="es-AR"/>
      </w:rPr>
      <mc:AlternateContent>
        <mc:Choice Requires="wps">
          <w:drawing>
            <wp:anchor distT="0" distB="0" distL="114300" distR="114300" simplePos="0" relativeHeight="251647488" behindDoc="0" locked="0" layoutInCell="1" allowOverlap="1" wp14:anchorId="64797AD9" wp14:editId="236AC641">
              <wp:simplePos x="0" y="0"/>
              <wp:positionH relativeFrom="column">
                <wp:posOffset>-180340</wp:posOffset>
              </wp:positionH>
              <wp:positionV relativeFrom="paragraph">
                <wp:posOffset>-93345</wp:posOffset>
              </wp:positionV>
              <wp:extent cx="6299835" cy="539750"/>
              <wp:effectExtent l="10160" t="11430" r="14605" b="10795"/>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53975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342FA" id="Rectangle 16" o:spid="_x0000_s1026" style="position:absolute;margin-left:-14.2pt;margin-top:-7.35pt;width:496.05pt;height:4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&#1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16500"/>
    <w:multiLevelType w:val="hybridMultilevel"/>
    <w:tmpl w:val="E7FEB91C"/>
    <w:lvl w:ilvl="0" w:tplc="E2CC3718">
      <w:start w:val="1"/>
      <w:numFmt w:val="bullet"/>
      <w:lvlText w:val="•"/>
      <w:lvlJc w:val="left"/>
      <w:pPr>
        <w:tabs>
          <w:tab w:val="num" w:pos="720"/>
        </w:tabs>
        <w:ind w:left="720" w:hanging="360"/>
      </w:pPr>
      <w:rPr>
        <w:rFonts w:ascii="Arial" w:hAnsi="Arial" w:hint="default"/>
      </w:rPr>
    </w:lvl>
    <w:lvl w:ilvl="1" w:tplc="1BFCEB3E" w:tentative="1">
      <w:start w:val="1"/>
      <w:numFmt w:val="bullet"/>
      <w:lvlText w:val="•"/>
      <w:lvlJc w:val="left"/>
      <w:pPr>
        <w:tabs>
          <w:tab w:val="num" w:pos="1440"/>
        </w:tabs>
        <w:ind w:left="1440" w:hanging="360"/>
      </w:pPr>
      <w:rPr>
        <w:rFonts w:ascii="Arial" w:hAnsi="Arial" w:hint="default"/>
      </w:rPr>
    </w:lvl>
    <w:lvl w:ilvl="2" w:tplc="2F8EA286" w:tentative="1">
      <w:start w:val="1"/>
      <w:numFmt w:val="bullet"/>
      <w:lvlText w:val="•"/>
      <w:lvlJc w:val="left"/>
      <w:pPr>
        <w:tabs>
          <w:tab w:val="num" w:pos="2160"/>
        </w:tabs>
        <w:ind w:left="2160" w:hanging="360"/>
      </w:pPr>
      <w:rPr>
        <w:rFonts w:ascii="Arial" w:hAnsi="Arial" w:hint="default"/>
      </w:rPr>
    </w:lvl>
    <w:lvl w:ilvl="3" w:tplc="62720E0C" w:tentative="1">
      <w:start w:val="1"/>
      <w:numFmt w:val="bullet"/>
      <w:lvlText w:val="•"/>
      <w:lvlJc w:val="left"/>
      <w:pPr>
        <w:tabs>
          <w:tab w:val="num" w:pos="2880"/>
        </w:tabs>
        <w:ind w:left="2880" w:hanging="360"/>
      </w:pPr>
      <w:rPr>
        <w:rFonts w:ascii="Arial" w:hAnsi="Arial" w:hint="default"/>
      </w:rPr>
    </w:lvl>
    <w:lvl w:ilvl="4" w:tplc="55728E7E" w:tentative="1">
      <w:start w:val="1"/>
      <w:numFmt w:val="bullet"/>
      <w:lvlText w:val="•"/>
      <w:lvlJc w:val="left"/>
      <w:pPr>
        <w:tabs>
          <w:tab w:val="num" w:pos="3600"/>
        </w:tabs>
        <w:ind w:left="3600" w:hanging="360"/>
      </w:pPr>
      <w:rPr>
        <w:rFonts w:ascii="Arial" w:hAnsi="Arial" w:hint="default"/>
      </w:rPr>
    </w:lvl>
    <w:lvl w:ilvl="5" w:tplc="1A6041D0" w:tentative="1">
      <w:start w:val="1"/>
      <w:numFmt w:val="bullet"/>
      <w:lvlText w:val="•"/>
      <w:lvlJc w:val="left"/>
      <w:pPr>
        <w:tabs>
          <w:tab w:val="num" w:pos="4320"/>
        </w:tabs>
        <w:ind w:left="4320" w:hanging="360"/>
      </w:pPr>
      <w:rPr>
        <w:rFonts w:ascii="Arial" w:hAnsi="Arial" w:hint="default"/>
      </w:rPr>
    </w:lvl>
    <w:lvl w:ilvl="6" w:tplc="2F181C4C" w:tentative="1">
      <w:start w:val="1"/>
      <w:numFmt w:val="bullet"/>
      <w:lvlText w:val="•"/>
      <w:lvlJc w:val="left"/>
      <w:pPr>
        <w:tabs>
          <w:tab w:val="num" w:pos="5040"/>
        </w:tabs>
        <w:ind w:left="5040" w:hanging="360"/>
      </w:pPr>
      <w:rPr>
        <w:rFonts w:ascii="Arial" w:hAnsi="Arial" w:hint="default"/>
      </w:rPr>
    </w:lvl>
    <w:lvl w:ilvl="7" w:tplc="EA543EF0" w:tentative="1">
      <w:start w:val="1"/>
      <w:numFmt w:val="bullet"/>
      <w:lvlText w:val="•"/>
      <w:lvlJc w:val="left"/>
      <w:pPr>
        <w:tabs>
          <w:tab w:val="num" w:pos="5760"/>
        </w:tabs>
        <w:ind w:left="5760" w:hanging="360"/>
      </w:pPr>
      <w:rPr>
        <w:rFonts w:ascii="Arial" w:hAnsi="Arial" w:hint="default"/>
      </w:rPr>
    </w:lvl>
    <w:lvl w:ilvl="8" w:tplc="EA9AAAB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3D2181"/>
    <w:multiLevelType w:val="hybridMultilevel"/>
    <w:tmpl w:val="322C20B8"/>
    <w:lvl w:ilvl="0" w:tplc="0C0A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C0A0005">
      <w:start w:val="1"/>
      <w:numFmt w:val="bullet"/>
      <w:lvlText w:val=""/>
      <w:lvlJc w:val="left"/>
      <w:pPr>
        <w:ind w:left="1800" w:hanging="360"/>
      </w:pPr>
      <w:rPr>
        <w:rFonts w:ascii="Wingdings" w:hAnsi="Wingdings" w:hint="default"/>
      </w:rPr>
    </w:lvl>
    <w:lvl w:ilvl="3" w:tplc="51A2483E">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A307261"/>
    <w:multiLevelType w:val="hybridMultilevel"/>
    <w:tmpl w:val="7462427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AAE6E00"/>
    <w:multiLevelType w:val="hybridMultilevel"/>
    <w:tmpl w:val="55EEE0E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E0A481A"/>
    <w:multiLevelType w:val="hybridMultilevel"/>
    <w:tmpl w:val="7AB869C6"/>
    <w:lvl w:ilvl="0" w:tplc="6A50E22A">
      <w:start w:val="1"/>
      <w:numFmt w:val="decimal"/>
      <w:lvlText w:val="%1."/>
      <w:lvlJc w:val="left"/>
      <w:pPr>
        <w:tabs>
          <w:tab w:val="num" w:pos="800"/>
        </w:tabs>
        <w:ind w:left="80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1FD37F1"/>
    <w:multiLevelType w:val="hybridMultilevel"/>
    <w:tmpl w:val="8C8E950A"/>
    <w:lvl w:ilvl="0" w:tplc="4398A326">
      <w:start w:val="1"/>
      <w:numFmt w:val="bullet"/>
      <w:lvlText w:val="•"/>
      <w:lvlJc w:val="left"/>
      <w:pPr>
        <w:tabs>
          <w:tab w:val="num" w:pos="720"/>
        </w:tabs>
        <w:ind w:left="720" w:hanging="360"/>
      </w:pPr>
      <w:rPr>
        <w:rFonts w:ascii="Arial" w:hAnsi="Arial" w:hint="default"/>
      </w:rPr>
    </w:lvl>
    <w:lvl w:ilvl="1" w:tplc="5448DA20" w:tentative="1">
      <w:start w:val="1"/>
      <w:numFmt w:val="bullet"/>
      <w:lvlText w:val="•"/>
      <w:lvlJc w:val="left"/>
      <w:pPr>
        <w:tabs>
          <w:tab w:val="num" w:pos="1440"/>
        </w:tabs>
        <w:ind w:left="1440" w:hanging="360"/>
      </w:pPr>
      <w:rPr>
        <w:rFonts w:ascii="Arial" w:hAnsi="Arial" w:hint="default"/>
      </w:rPr>
    </w:lvl>
    <w:lvl w:ilvl="2" w:tplc="97EEF0D0" w:tentative="1">
      <w:start w:val="1"/>
      <w:numFmt w:val="bullet"/>
      <w:lvlText w:val="•"/>
      <w:lvlJc w:val="left"/>
      <w:pPr>
        <w:tabs>
          <w:tab w:val="num" w:pos="2160"/>
        </w:tabs>
        <w:ind w:left="2160" w:hanging="360"/>
      </w:pPr>
      <w:rPr>
        <w:rFonts w:ascii="Arial" w:hAnsi="Arial" w:hint="default"/>
      </w:rPr>
    </w:lvl>
    <w:lvl w:ilvl="3" w:tplc="EBB8AA94" w:tentative="1">
      <w:start w:val="1"/>
      <w:numFmt w:val="bullet"/>
      <w:lvlText w:val="•"/>
      <w:lvlJc w:val="left"/>
      <w:pPr>
        <w:tabs>
          <w:tab w:val="num" w:pos="2880"/>
        </w:tabs>
        <w:ind w:left="2880" w:hanging="360"/>
      </w:pPr>
      <w:rPr>
        <w:rFonts w:ascii="Arial" w:hAnsi="Arial" w:hint="default"/>
      </w:rPr>
    </w:lvl>
    <w:lvl w:ilvl="4" w:tplc="85E40532" w:tentative="1">
      <w:start w:val="1"/>
      <w:numFmt w:val="bullet"/>
      <w:lvlText w:val="•"/>
      <w:lvlJc w:val="left"/>
      <w:pPr>
        <w:tabs>
          <w:tab w:val="num" w:pos="3600"/>
        </w:tabs>
        <w:ind w:left="3600" w:hanging="360"/>
      </w:pPr>
      <w:rPr>
        <w:rFonts w:ascii="Arial" w:hAnsi="Arial" w:hint="default"/>
      </w:rPr>
    </w:lvl>
    <w:lvl w:ilvl="5" w:tplc="87AA098E" w:tentative="1">
      <w:start w:val="1"/>
      <w:numFmt w:val="bullet"/>
      <w:lvlText w:val="•"/>
      <w:lvlJc w:val="left"/>
      <w:pPr>
        <w:tabs>
          <w:tab w:val="num" w:pos="4320"/>
        </w:tabs>
        <w:ind w:left="4320" w:hanging="360"/>
      </w:pPr>
      <w:rPr>
        <w:rFonts w:ascii="Arial" w:hAnsi="Arial" w:hint="default"/>
      </w:rPr>
    </w:lvl>
    <w:lvl w:ilvl="6" w:tplc="D2F224C4" w:tentative="1">
      <w:start w:val="1"/>
      <w:numFmt w:val="bullet"/>
      <w:lvlText w:val="•"/>
      <w:lvlJc w:val="left"/>
      <w:pPr>
        <w:tabs>
          <w:tab w:val="num" w:pos="5040"/>
        </w:tabs>
        <w:ind w:left="5040" w:hanging="360"/>
      </w:pPr>
      <w:rPr>
        <w:rFonts w:ascii="Arial" w:hAnsi="Arial" w:hint="default"/>
      </w:rPr>
    </w:lvl>
    <w:lvl w:ilvl="7" w:tplc="BDA4CD26" w:tentative="1">
      <w:start w:val="1"/>
      <w:numFmt w:val="bullet"/>
      <w:lvlText w:val="•"/>
      <w:lvlJc w:val="left"/>
      <w:pPr>
        <w:tabs>
          <w:tab w:val="num" w:pos="5760"/>
        </w:tabs>
        <w:ind w:left="5760" w:hanging="360"/>
      </w:pPr>
      <w:rPr>
        <w:rFonts w:ascii="Arial" w:hAnsi="Arial" w:hint="default"/>
      </w:rPr>
    </w:lvl>
    <w:lvl w:ilvl="8" w:tplc="BBF4057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004C60"/>
    <w:multiLevelType w:val="hybridMultilevel"/>
    <w:tmpl w:val="9114487E"/>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7" w15:restartNumberingAfterBreak="0">
    <w:nsid w:val="16C96301"/>
    <w:multiLevelType w:val="hybridMultilevel"/>
    <w:tmpl w:val="22E033FC"/>
    <w:lvl w:ilvl="0" w:tplc="0C0A0001">
      <w:start w:val="1"/>
      <w:numFmt w:val="bullet"/>
      <w:lvlText w:val=""/>
      <w:lvlJc w:val="left"/>
      <w:pPr>
        <w:ind w:left="2844" w:hanging="360"/>
      </w:pPr>
      <w:rPr>
        <w:rFonts w:ascii="Symbol" w:hAnsi="Symbol"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8" w15:restartNumberingAfterBreak="0">
    <w:nsid w:val="184D6CB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A85294B"/>
    <w:multiLevelType w:val="hybridMultilevel"/>
    <w:tmpl w:val="A96C3C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3C02587"/>
    <w:multiLevelType w:val="hybridMultilevel"/>
    <w:tmpl w:val="A4DC2812"/>
    <w:lvl w:ilvl="0" w:tplc="2C0A000F">
      <w:start w:val="1"/>
      <w:numFmt w:val="decimal"/>
      <w:lvlText w:val="%1."/>
      <w:lvlJc w:val="left"/>
      <w:pPr>
        <w:ind w:left="1117" w:hanging="360"/>
      </w:pPr>
    </w:lvl>
    <w:lvl w:ilvl="1" w:tplc="2C0A000B">
      <w:start w:val="1"/>
      <w:numFmt w:val="bullet"/>
      <w:lvlText w:val=""/>
      <w:lvlJc w:val="left"/>
      <w:pPr>
        <w:ind w:left="1837" w:hanging="360"/>
      </w:pPr>
      <w:rPr>
        <w:rFonts w:ascii="Wingdings" w:hAnsi="Wingdings" w:hint="default"/>
      </w:rPr>
    </w:lvl>
    <w:lvl w:ilvl="2" w:tplc="2C0A001B" w:tentative="1">
      <w:start w:val="1"/>
      <w:numFmt w:val="lowerRoman"/>
      <w:lvlText w:val="%3."/>
      <w:lvlJc w:val="right"/>
      <w:pPr>
        <w:ind w:left="2557" w:hanging="180"/>
      </w:pPr>
    </w:lvl>
    <w:lvl w:ilvl="3" w:tplc="2C0A000F" w:tentative="1">
      <w:start w:val="1"/>
      <w:numFmt w:val="decimal"/>
      <w:lvlText w:val="%4."/>
      <w:lvlJc w:val="left"/>
      <w:pPr>
        <w:ind w:left="3277" w:hanging="360"/>
      </w:pPr>
    </w:lvl>
    <w:lvl w:ilvl="4" w:tplc="2C0A0019" w:tentative="1">
      <w:start w:val="1"/>
      <w:numFmt w:val="lowerLetter"/>
      <w:lvlText w:val="%5."/>
      <w:lvlJc w:val="left"/>
      <w:pPr>
        <w:ind w:left="3997" w:hanging="360"/>
      </w:pPr>
    </w:lvl>
    <w:lvl w:ilvl="5" w:tplc="2C0A001B" w:tentative="1">
      <w:start w:val="1"/>
      <w:numFmt w:val="lowerRoman"/>
      <w:lvlText w:val="%6."/>
      <w:lvlJc w:val="right"/>
      <w:pPr>
        <w:ind w:left="4717" w:hanging="180"/>
      </w:pPr>
    </w:lvl>
    <w:lvl w:ilvl="6" w:tplc="2C0A000F" w:tentative="1">
      <w:start w:val="1"/>
      <w:numFmt w:val="decimal"/>
      <w:lvlText w:val="%7."/>
      <w:lvlJc w:val="left"/>
      <w:pPr>
        <w:ind w:left="5437" w:hanging="360"/>
      </w:pPr>
    </w:lvl>
    <w:lvl w:ilvl="7" w:tplc="2C0A0019" w:tentative="1">
      <w:start w:val="1"/>
      <w:numFmt w:val="lowerLetter"/>
      <w:lvlText w:val="%8."/>
      <w:lvlJc w:val="left"/>
      <w:pPr>
        <w:ind w:left="6157" w:hanging="360"/>
      </w:pPr>
    </w:lvl>
    <w:lvl w:ilvl="8" w:tplc="2C0A001B" w:tentative="1">
      <w:start w:val="1"/>
      <w:numFmt w:val="lowerRoman"/>
      <w:lvlText w:val="%9."/>
      <w:lvlJc w:val="right"/>
      <w:pPr>
        <w:ind w:left="6877" w:hanging="180"/>
      </w:pPr>
    </w:lvl>
  </w:abstractNum>
  <w:abstractNum w:abstractNumId="11" w15:restartNumberingAfterBreak="0">
    <w:nsid w:val="25224E0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AFC33A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CC00770"/>
    <w:multiLevelType w:val="hybridMultilevel"/>
    <w:tmpl w:val="25F0D4A8"/>
    <w:lvl w:ilvl="0" w:tplc="99D40A2C">
      <w:start w:val="1"/>
      <w:numFmt w:val="bullet"/>
      <w:lvlText w:val=""/>
      <w:lvlJc w:val="left"/>
      <w:pPr>
        <w:ind w:left="1185" w:hanging="360"/>
      </w:pPr>
      <w:rPr>
        <w:rFonts w:ascii="Wingdings" w:hAnsi="Wingdings" w:hint="default"/>
      </w:rPr>
    </w:lvl>
    <w:lvl w:ilvl="1" w:tplc="2C0A0003" w:tentative="1">
      <w:start w:val="1"/>
      <w:numFmt w:val="bullet"/>
      <w:lvlText w:val="o"/>
      <w:lvlJc w:val="left"/>
      <w:pPr>
        <w:ind w:left="1905" w:hanging="360"/>
      </w:pPr>
      <w:rPr>
        <w:rFonts w:ascii="Courier New" w:hAnsi="Courier New" w:cs="Courier New" w:hint="default"/>
      </w:rPr>
    </w:lvl>
    <w:lvl w:ilvl="2" w:tplc="2C0A0005" w:tentative="1">
      <w:start w:val="1"/>
      <w:numFmt w:val="bullet"/>
      <w:lvlText w:val=""/>
      <w:lvlJc w:val="left"/>
      <w:pPr>
        <w:ind w:left="2625" w:hanging="360"/>
      </w:pPr>
      <w:rPr>
        <w:rFonts w:ascii="Wingdings" w:hAnsi="Wingdings" w:hint="default"/>
      </w:rPr>
    </w:lvl>
    <w:lvl w:ilvl="3" w:tplc="2C0A0001" w:tentative="1">
      <w:start w:val="1"/>
      <w:numFmt w:val="bullet"/>
      <w:lvlText w:val=""/>
      <w:lvlJc w:val="left"/>
      <w:pPr>
        <w:ind w:left="3345" w:hanging="360"/>
      </w:pPr>
      <w:rPr>
        <w:rFonts w:ascii="Symbol" w:hAnsi="Symbol" w:hint="default"/>
      </w:rPr>
    </w:lvl>
    <w:lvl w:ilvl="4" w:tplc="2C0A0003" w:tentative="1">
      <w:start w:val="1"/>
      <w:numFmt w:val="bullet"/>
      <w:lvlText w:val="o"/>
      <w:lvlJc w:val="left"/>
      <w:pPr>
        <w:ind w:left="4065" w:hanging="360"/>
      </w:pPr>
      <w:rPr>
        <w:rFonts w:ascii="Courier New" w:hAnsi="Courier New" w:cs="Courier New" w:hint="default"/>
      </w:rPr>
    </w:lvl>
    <w:lvl w:ilvl="5" w:tplc="2C0A0005" w:tentative="1">
      <w:start w:val="1"/>
      <w:numFmt w:val="bullet"/>
      <w:lvlText w:val=""/>
      <w:lvlJc w:val="left"/>
      <w:pPr>
        <w:ind w:left="4785" w:hanging="360"/>
      </w:pPr>
      <w:rPr>
        <w:rFonts w:ascii="Wingdings" w:hAnsi="Wingdings" w:hint="default"/>
      </w:rPr>
    </w:lvl>
    <w:lvl w:ilvl="6" w:tplc="2C0A0001" w:tentative="1">
      <w:start w:val="1"/>
      <w:numFmt w:val="bullet"/>
      <w:lvlText w:val=""/>
      <w:lvlJc w:val="left"/>
      <w:pPr>
        <w:ind w:left="5505" w:hanging="360"/>
      </w:pPr>
      <w:rPr>
        <w:rFonts w:ascii="Symbol" w:hAnsi="Symbol" w:hint="default"/>
      </w:rPr>
    </w:lvl>
    <w:lvl w:ilvl="7" w:tplc="2C0A0003" w:tentative="1">
      <w:start w:val="1"/>
      <w:numFmt w:val="bullet"/>
      <w:lvlText w:val="o"/>
      <w:lvlJc w:val="left"/>
      <w:pPr>
        <w:ind w:left="6225" w:hanging="360"/>
      </w:pPr>
      <w:rPr>
        <w:rFonts w:ascii="Courier New" w:hAnsi="Courier New" w:cs="Courier New" w:hint="default"/>
      </w:rPr>
    </w:lvl>
    <w:lvl w:ilvl="8" w:tplc="2C0A0005" w:tentative="1">
      <w:start w:val="1"/>
      <w:numFmt w:val="bullet"/>
      <w:lvlText w:val=""/>
      <w:lvlJc w:val="left"/>
      <w:pPr>
        <w:ind w:left="6945" w:hanging="360"/>
      </w:pPr>
      <w:rPr>
        <w:rFonts w:ascii="Wingdings" w:hAnsi="Wingdings" w:hint="default"/>
      </w:rPr>
    </w:lvl>
  </w:abstractNum>
  <w:abstractNum w:abstractNumId="14" w15:restartNumberingAfterBreak="0">
    <w:nsid w:val="2D961BBD"/>
    <w:multiLevelType w:val="hybridMultilevel"/>
    <w:tmpl w:val="CF080908"/>
    <w:lvl w:ilvl="0" w:tplc="2C0A0001">
      <w:start w:val="1"/>
      <w:numFmt w:val="bullet"/>
      <w:lvlText w:val=""/>
      <w:lvlJc w:val="left"/>
      <w:pPr>
        <w:ind w:left="1117" w:hanging="360"/>
      </w:pPr>
      <w:rPr>
        <w:rFonts w:ascii="Symbol" w:hAnsi="Symbol" w:hint="default"/>
      </w:rPr>
    </w:lvl>
    <w:lvl w:ilvl="1" w:tplc="2C0A0003" w:tentative="1">
      <w:start w:val="1"/>
      <w:numFmt w:val="bullet"/>
      <w:lvlText w:val="o"/>
      <w:lvlJc w:val="left"/>
      <w:pPr>
        <w:ind w:left="1837" w:hanging="360"/>
      </w:pPr>
      <w:rPr>
        <w:rFonts w:ascii="Courier New" w:hAnsi="Courier New" w:cs="Courier New" w:hint="default"/>
      </w:rPr>
    </w:lvl>
    <w:lvl w:ilvl="2" w:tplc="2C0A0005" w:tentative="1">
      <w:start w:val="1"/>
      <w:numFmt w:val="bullet"/>
      <w:lvlText w:val=""/>
      <w:lvlJc w:val="left"/>
      <w:pPr>
        <w:ind w:left="2557" w:hanging="360"/>
      </w:pPr>
      <w:rPr>
        <w:rFonts w:ascii="Wingdings" w:hAnsi="Wingdings" w:hint="default"/>
      </w:rPr>
    </w:lvl>
    <w:lvl w:ilvl="3" w:tplc="2C0A0001" w:tentative="1">
      <w:start w:val="1"/>
      <w:numFmt w:val="bullet"/>
      <w:lvlText w:val=""/>
      <w:lvlJc w:val="left"/>
      <w:pPr>
        <w:ind w:left="3277" w:hanging="360"/>
      </w:pPr>
      <w:rPr>
        <w:rFonts w:ascii="Symbol" w:hAnsi="Symbol" w:hint="default"/>
      </w:rPr>
    </w:lvl>
    <w:lvl w:ilvl="4" w:tplc="2C0A0003" w:tentative="1">
      <w:start w:val="1"/>
      <w:numFmt w:val="bullet"/>
      <w:lvlText w:val="o"/>
      <w:lvlJc w:val="left"/>
      <w:pPr>
        <w:ind w:left="3997" w:hanging="360"/>
      </w:pPr>
      <w:rPr>
        <w:rFonts w:ascii="Courier New" w:hAnsi="Courier New" w:cs="Courier New" w:hint="default"/>
      </w:rPr>
    </w:lvl>
    <w:lvl w:ilvl="5" w:tplc="2C0A0005" w:tentative="1">
      <w:start w:val="1"/>
      <w:numFmt w:val="bullet"/>
      <w:lvlText w:val=""/>
      <w:lvlJc w:val="left"/>
      <w:pPr>
        <w:ind w:left="4717" w:hanging="360"/>
      </w:pPr>
      <w:rPr>
        <w:rFonts w:ascii="Wingdings" w:hAnsi="Wingdings" w:hint="default"/>
      </w:rPr>
    </w:lvl>
    <w:lvl w:ilvl="6" w:tplc="2C0A0001" w:tentative="1">
      <w:start w:val="1"/>
      <w:numFmt w:val="bullet"/>
      <w:lvlText w:val=""/>
      <w:lvlJc w:val="left"/>
      <w:pPr>
        <w:ind w:left="5437" w:hanging="360"/>
      </w:pPr>
      <w:rPr>
        <w:rFonts w:ascii="Symbol" w:hAnsi="Symbol" w:hint="default"/>
      </w:rPr>
    </w:lvl>
    <w:lvl w:ilvl="7" w:tplc="2C0A0003" w:tentative="1">
      <w:start w:val="1"/>
      <w:numFmt w:val="bullet"/>
      <w:lvlText w:val="o"/>
      <w:lvlJc w:val="left"/>
      <w:pPr>
        <w:ind w:left="6157" w:hanging="360"/>
      </w:pPr>
      <w:rPr>
        <w:rFonts w:ascii="Courier New" w:hAnsi="Courier New" w:cs="Courier New" w:hint="default"/>
      </w:rPr>
    </w:lvl>
    <w:lvl w:ilvl="8" w:tplc="2C0A0005" w:tentative="1">
      <w:start w:val="1"/>
      <w:numFmt w:val="bullet"/>
      <w:lvlText w:val=""/>
      <w:lvlJc w:val="left"/>
      <w:pPr>
        <w:ind w:left="6877" w:hanging="360"/>
      </w:pPr>
      <w:rPr>
        <w:rFonts w:ascii="Wingdings" w:hAnsi="Wingdings" w:hint="default"/>
      </w:rPr>
    </w:lvl>
  </w:abstractNum>
  <w:abstractNum w:abstractNumId="15" w15:restartNumberingAfterBreak="0">
    <w:nsid w:val="2FD953E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7D7687D"/>
    <w:multiLevelType w:val="hybridMultilevel"/>
    <w:tmpl w:val="B442FECC"/>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15:restartNumberingAfterBreak="0">
    <w:nsid w:val="39826F7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A353977"/>
    <w:multiLevelType w:val="hybridMultilevel"/>
    <w:tmpl w:val="7FD0B9F0"/>
    <w:lvl w:ilvl="0" w:tplc="2C0A000B">
      <w:start w:val="1"/>
      <w:numFmt w:val="bullet"/>
      <w:lvlText w:val=""/>
      <w:lvlJc w:val="left"/>
      <w:pPr>
        <w:ind w:left="1117" w:hanging="360"/>
      </w:pPr>
      <w:rPr>
        <w:rFonts w:ascii="Wingdings" w:hAnsi="Wingdings" w:hint="default"/>
      </w:rPr>
    </w:lvl>
    <w:lvl w:ilvl="1" w:tplc="2C0A0003" w:tentative="1">
      <w:start w:val="1"/>
      <w:numFmt w:val="bullet"/>
      <w:lvlText w:val="o"/>
      <w:lvlJc w:val="left"/>
      <w:pPr>
        <w:ind w:left="1837" w:hanging="360"/>
      </w:pPr>
      <w:rPr>
        <w:rFonts w:ascii="Courier New" w:hAnsi="Courier New" w:cs="Courier New" w:hint="default"/>
      </w:rPr>
    </w:lvl>
    <w:lvl w:ilvl="2" w:tplc="2C0A0005" w:tentative="1">
      <w:start w:val="1"/>
      <w:numFmt w:val="bullet"/>
      <w:lvlText w:val=""/>
      <w:lvlJc w:val="left"/>
      <w:pPr>
        <w:ind w:left="2557" w:hanging="360"/>
      </w:pPr>
      <w:rPr>
        <w:rFonts w:ascii="Wingdings" w:hAnsi="Wingdings" w:hint="default"/>
      </w:rPr>
    </w:lvl>
    <w:lvl w:ilvl="3" w:tplc="2C0A0001" w:tentative="1">
      <w:start w:val="1"/>
      <w:numFmt w:val="bullet"/>
      <w:lvlText w:val=""/>
      <w:lvlJc w:val="left"/>
      <w:pPr>
        <w:ind w:left="3277" w:hanging="360"/>
      </w:pPr>
      <w:rPr>
        <w:rFonts w:ascii="Symbol" w:hAnsi="Symbol" w:hint="default"/>
      </w:rPr>
    </w:lvl>
    <w:lvl w:ilvl="4" w:tplc="2C0A0003" w:tentative="1">
      <w:start w:val="1"/>
      <w:numFmt w:val="bullet"/>
      <w:lvlText w:val="o"/>
      <w:lvlJc w:val="left"/>
      <w:pPr>
        <w:ind w:left="3997" w:hanging="360"/>
      </w:pPr>
      <w:rPr>
        <w:rFonts w:ascii="Courier New" w:hAnsi="Courier New" w:cs="Courier New" w:hint="default"/>
      </w:rPr>
    </w:lvl>
    <w:lvl w:ilvl="5" w:tplc="2C0A0005" w:tentative="1">
      <w:start w:val="1"/>
      <w:numFmt w:val="bullet"/>
      <w:lvlText w:val=""/>
      <w:lvlJc w:val="left"/>
      <w:pPr>
        <w:ind w:left="4717" w:hanging="360"/>
      </w:pPr>
      <w:rPr>
        <w:rFonts w:ascii="Wingdings" w:hAnsi="Wingdings" w:hint="default"/>
      </w:rPr>
    </w:lvl>
    <w:lvl w:ilvl="6" w:tplc="2C0A0001" w:tentative="1">
      <w:start w:val="1"/>
      <w:numFmt w:val="bullet"/>
      <w:lvlText w:val=""/>
      <w:lvlJc w:val="left"/>
      <w:pPr>
        <w:ind w:left="5437" w:hanging="360"/>
      </w:pPr>
      <w:rPr>
        <w:rFonts w:ascii="Symbol" w:hAnsi="Symbol" w:hint="default"/>
      </w:rPr>
    </w:lvl>
    <w:lvl w:ilvl="7" w:tplc="2C0A0003" w:tentative="1">
      <w:start w:val="1"/>
      <w:numFmt w:val="bullet"/>
      <w:lvlText w:val="o"/>
      <w:lvlJc w:val="left"/>
      <w:pPr>
        <w:ind w:left="6157" w:hanging="360"/>
      </w:pPr>
      <w:rPr>
        <w:rFonts w:ascii="Courier New" w:hAnsi="Courier New" w:cs="Courier New" w:hint="default"/>
      </w:rPr>
    </w:lvl>
    <w:lvl w:ilvl="8" w:tplc="2C0A0005" w:tentative="1">
      <w:start w:val="1"/>
      <w:numFmt w:val="bullet"/>
      <w:lvlText w:val=""/>
      <w:lvlJc w:val="left"/>
      <w:pPr>
        <w:ind w:left="6877" w:hanging="360"/>
      </w:pPr>
      <w:rPr>
        <w:rFonts w:ascii="Wingdings" w:hAnsi="Wingdings" w:hint="default"/>
      </w:rPr>
    </w:lvl>
  </w:abstractNum>
  <w:abstractNum w:abstractNumId="19" w15:restartNumberingAfterBreak="0">
    <w:nsid w:val="3A5340C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D6E58A5"/>
    <w:multiLevelType w:val="hybridMultilevel"/>
    <w:tmpl w:val="E184417A"/>
    <w:lvl w:ilvl="0" w:tplc="340A000F">
      <w:start w:val="1"/>
      <w:numFmt w:val="decimal"/>
      <w:lvlText w:val="%1."/>
      <w:lvlJc w:val="left"/>
      <w:pPr>
        <w:tabs>
          <w:tab w:val="num" w:pos="360"/>
        </w:tabs>
        <w:ind w:left="360" w:hanging="360"/>
      </w:pPr>
    </w:lvl>
    <w:lvl w:ilvl="1" w:tplc="340A0019">
      <w:start w:val="1"/>
      <w:numFmt w:val="lowerLetter"/>
      <w:lvlText w:val="%2."/>
      <w:lvlJc w:val="left"/>
      <w:pPr>
        <w:tabs>
          <w:tab w:val="num" w:pos="1080"/>
        </w:tabs>
        <w:ind w:left="1080" w:hanging="360"/>
      </w:pPr>
    </w:lvl>
    <w:lvl w:ilvl="2" w:tplc="340A001B">
      <w:start w:val="1"/>
      <w:numFmt w:val="lowerRoman"/>
      <w:lvlText w:val="%3."/>
      <w:lvlJc w:val="right"/>
      <w:pPr>
        <w:tabs>
          <w:tab w:val="num" w:pos="1800"/>
        </w:tabs>
        <w:ind w:left="1800" w:hanging="180"/>
      </w:pPr>
    </w:lvl>
    <w:lvl w:ilvl="3" w:tplc="340A000F">
      <w:start w:val="1"/>
      <w:numFmt w:val="decimal"/>
      <w:lvlText w:val="%4."/>
      <w:lvlJc w:val="left"/>
      <w:pPr>
        <w:tabs>
          <w:tab w:val="num" w:pos="2520"/>
        </w:tabs>
        <w:ind w:left="2520" w:hanging="360"/>
      </w:pPr>
    </w:lvl>
    <w:lvl w:ilvl="4" w:tplc="340A0019" w:tentative="1">
      <w:start w:val="1"/>
      <w:numFmt w:val="lowerLetter"/>
      <w:lvlText w:val="%5."/>
      <w:lvlJc w:val="left"/>
      <w:pPr>
        <w:tabs>
          <w:tab w:val="num" w:pos="3240"/>
        </w:tabs>
        <w:ind w:left="3240" w:hanging="360"/>
      </w:pPr>
    </w:lvl>
    <w:lvl w:ilvl="5" w:tplc="340A001B" w:tentative="1">
      <w:start w:val="1"/>
      <w:numFmt w:val="lowerRoman"/>
      <w:lvlText w:val="%6."/>
      <w:lvlJc w:val="right"/>
      <w:pPr>
        <w:tabs>
          <w:tab w:val="num" w:pos="3960"/>
        </w:tabs>
        <w:ind w:left="3960" w:hanging="180"/>
      </w:pPr>
    </w:lvl>
    <w:lvl w:ilvl="6" w:tplc="340A000F" w:tentative="1">
      <w:start w:val="1"/>
      <w:numFmt w:val="decimal"/>
      <w:lvlText w:val="%7."/>
      <w:lvlJc w:val="left"/>
      <w:pPr>
        <w:tabs>
          <w:tab w:val="num" w:pos="4680"/>
        </w:tabs>
        <w:ind w:left="4680" w:hanging="360"/>
      </w:pPr>
    </w:lvl>
    <w:lvl w:ilvl="7" w:tplc="340A0019" w:tentative="1">
      <w:start w:val="1"/>
      <w:numFmt w:val="lowerLetter"/>
      <w:lvlText w:val="%8."/>
      <w:lvlJc w:val="left"/>
      <w:pPr>
        <w:tabs>
          <w:tab w:val="num" w:pos="5400"/>
        </w:tabs>
        <w:ind w:left="5400" w:hanging="360"/>
      </w:pPr>
    </w:lvl>
    <w:lvl w:ilvl="8" w:tplc="340A001B" w:tentative="1">
      <w:start w:val="1"/>
      <w:numFmt w:val="lowerRoman"/>
      <w:lvlText w:val="%9."/>
      <w:lvlJc w:val="right"/>
      <w:pPr>
        <w:tabs>
          <w:tab w:val="num" w:pos="6120"/>
        </w:tabs>
        <w:ind w:left="6120" w:hanging="180"/>
      </w:pPr>
    </w:lvl>
  </w:abstractNum>
  <w:abstractNum w:abstractNumId="21" w15:restartNumberingAfterBreak="0">
    <w:nsid w:val="40A70CC4"/>
    <w:multiLevelType w:val="hybridMultilevel"/>
    <w:tmpl w:val="9A4CD82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4318329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61F52C1"/>
    <w:multiLevelType w:val="hybridMultilevel"/>
    <w:tmpl w:val="4210B3F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67B1CA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B915128"/>
    <w:multiLevelType w:val="hybridMultilevel"/>
    <w:tmpl w:val="676CF1B2"/>
    <w:lvl w:ilvl="0" w:tplc="C158F842">
      <w:start w:val="1"/>
      <w:numFmt w:val="bullet"/>
      <w:lvlText w:val="•"/>
      <w:lvlJc w:val="left"/>
      <w:pPr>
        <w:tabs>
          <w:tab w:val="num" w:pos="720"/>
        </w:tabs>
        <w:ind w:left="720" w:hanging="360"/>
      </w:pPr>
      <w:rPr>
        <w:rFonts w:ascii="Arial" w:hAnsi="Arial" w:hint="default"/>
      </w:rPr>
    </w:lvl>
    <w:lvl w:ilvl="1" w:tplc="A5CC326A" w:tentative="1">
      <w:start w:val="1"/>
      <w:numFmt w:val="bullet"/>
      <w:lvlText w:val="•"/>
      <w:lvlJc w:val="left"/>
      <w:pPr>
        <w:tabs>
          <w:tab w:val="num" w:pos="1440"/>
        </w:tabs>
        <w:ind w:left="1440" w:hanging="360"/>
      </w:pPr>
      <w:rPr>
        <w:rFonts w:ascii="Arial" w:hAnsi="Arial" w:hint="default"/>
      </w:rPr>
    </w:lvl>
    <w:lvl w:ilvl="2" w:tplc="6E481F9C" w:tentative="1">
      <w:start w:val="1"/>
      <w:numFmt w:val="bullet"/>
      <w:lvlText w:val="•"/>
      <w:lvlJc w:val="left"/>
      <w:pPr>
        <w:tabs>
          <w:tab w:val="num" w:pos="2160"/>
        </w:tabs>
        <w:ind w:left="2160" w:hanging="360"/>
      </w:pPr>
      <w:rPr>
        <w:rFonts w:ascii="Arial" w:hAnsi="Arial" w:hint="default"/>
      </w:rPr>
    </w:lvl>
    <w:lvl w:ilvl="3" w:tplc="26029A10" w:tentative="1">
      <w:start w:val="1"/>
      <w:numFmt w:val="bullet"/>
      <w:lvlText w:val="•"/>
      <w:lvlJc w:val="left"/>
      <w:pPr>
        <w:tabs>
          <w:tab w:val="num" w:pos="2880"/>
        </w:tabs>
        <w:ind w:left="2880" w:hanging="360"/>
      </w:pPr>
      <w:rPr>
        <w:rFonts w:ascii="Arial" w:hAnsi="Arial" w:hint="default"/>
      </w:rPr>
    </w:lvl>
    <w:lvl w:ilvl="4" w:tplc="E09C7EBE" w:tentative="1">
      <w:start w:val="1"/>
      <w:numFmt w:val="bullet"/>
      <w:lvlText w:val="•"/>
      <w:lvlJc w:val="left"/>
      <w:pPr>
        <w:tabs>
          <w:tab w:val="num" w:pos="3600"/>
        </w:tabs>
        <w:ind w:left="3600" w:hanging="360"/>
      </w:pPr>
      <w:rPr>
        <w:rFonts w:ascii="Arial" w:hAnsi="Arial" w:hint="default"/>
      </w:rPr>
    </w:lvl>
    <w:lvl w:ilvl="5" w:tplc="C346CE3C" w:tentative="1">
      <w:start w:val="1"/>
      <w:numFmt w:val="bullet"/>
      <w:lvlText w:val="•"/>
      <w:lvlJc w:val="left"/>
      <w:pPr>
        <w:tabs>
          <w:tab w:val="num" w:pos="4320"/>
        </w:tabs>
        <w:ind w:left="4320" w:hanging="360"/>
      </w:pPr>
      <w:rPr>
        <w:rFonts w:ascii="Arial" w:hAnsi="Arial" w:hint="default"/>
      </w:rPr>
    </w:lvl>
    <w:lvl w:ilvl="6" w:tplc="8CFAB42A" w:tentative="1">
      <w:start w:val="1"/>
      <w:numFmt w:val="bullet"/>
      <w:lvlText w:val="•"/>
      <w:lvlJc w:val="left"/>
      <w:pPr>
        <w:tabs>
          <w:tab w:val="num" w:pos="5040"/>
        </w:tabs>
        <w:ind w:left="5040" w:hanging="360"/>
      </w:pPr>
      <w:rPr>
        <w:rFonts w:ascii="Arial" w:hAnsi="Arial" w:hint="default"/>
      </w:rPr>
    </w:lvl>
    <w:lvl w:ilvl="7" w:tplc="500A0EEA" w:tentative="1">
      <w:start w:val="1"/>
      <w:numFmt w:val="bullet"/>
      <w:lvlText w:val="•"/>
      <w:lvlJc w:val="left"/>
      <w:pPr>
        <w:tabs>
          <w:tab w:val="num" w:pos="5760"/>
        </w:tabs>
        <w:ind w:left="5760" w:hanging="360"/>
      </w:pPr>
      <w:rPr>
        <w:rFonts w:ascii="Arial" w:hAnsi="Arial" w:hint="default"/>
      </w:rPr>
    </w:lvl>
    <w:lvl w:ilvl="8" w:tplc="96B050F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C2D274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C3C532B"/>
    <w:multiLevelType w:val="hybridMultilevel"/>
    <w:tmpl w:val="E12860A2"/>
    <w:lvl w:ilvl="0" w:tplc="340A000F">
      <w:start w:val="1"/>
      <w:numFmt w:val="decimal"/>
      <w:lvlText w:val="%1."/>
      <w:lvlJc w:val="left"/>
      <w:pPr>
        <w:tabs>
          <w:tab w:val="num" w:pos="720"/>
        </w:tabs>
        <w:ind w:left="720" w:hanging="360"/>
      </w:pPr>
    </w:lvl>
    <w:lvl w:ilvl="1" w:tplc="340A0019">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28" w15:restartNumberingAfterBreak="0">
    <w:nsid w:val="519349E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55274EF"/>
    <w:multiLevelType w:val="hybridMultilevel"/>
    <w:tmpl w:val="79A2D12C"/>
    <w:lvl w:ilvl="0" w:tplc="2C0A000D">
      <w:start w:val="1"/>
      <w:numFmt w:val="bullet"/>
      <w:lvlText w:val=""/>
      <w:lvlJc w:val="left"/>
      <w:pPr>
        <w:ind w:left="1117" w:hanging="360"/>
      </w:pPr>
      <w:rPr>
        <w:rFonts w:ascii="Wingdings" w:hAnsi="Wingdings" w:hint="default"/>
      </w:rPr>
    </w:lvl>
    <w:lvl w:ilvl="1" w:tplc="2C0A0003" w:tentative="1">
      <w:start w:val="1"/>
      <w:numFmt w:val="bullet"/>
      <w:lvlText w:val="o"/>
      <w:lvlJc w:val="left"/>
      <w:pPr>
        <w:ind w:left="1837" w:hanging="360"/>
      </w:pPr>
      <w:rPr>
        <w:rFonts w:ascii="Courier New" w:hAnsi="Courier New" w:cs="Courier New" w:hint="default"/>
      </w:rPr>
    </w:lvl>
    <w:lvl w:ilvl="2" w:tplc="2C0A0005" w:tentative="1">
      <w:start w:val="1"/>
      <w:numFmt w:val="bullet"/>
      <w:lvlText w:val=""/>
      <w:lvlJc w:val="left"/>
      <w:pPr>
        <w:ind w:left="2557" w:hanging="360"/>
      </w:pPr>
      <w:rPr>
        <w:rFonts w:ascii="Wingdings" w:hAnsi="Wingdings" w:hint="default"/>
      </w:rPr>
    </w:lvl>
    <w:lvl w:ilvl="3" w:tplc="2C0A0001" w:tentative="1">
      <w:start w:val="1"/>
      <w:numFmt w:val="bullet"/>
      <w:lvlText w:val=""/>
      <w:lvlJc w:val="left"/>
      <w:pPr>
        <w:ind w:left="3277" w:hanging="360"/>
      </w:pPr>
      <w:rPr>
        <w:rFonts w:ascii="Symbol" w:hAnsi="Symbol" w:hint="default"/>
      </w:rPr>
    </w:lvl>
    <w:lvl w:ilvl="4" w:tplc="2C0A0003" w:tentative="1">
      <w:start w:val="1"/>
      <w:numFmt w:val="bullet"/>
      <w:lvlText w:val="o"/>
      <w:lvlJc w:val="left"/>
      <w:pPr>
        <w:ind w:left="3997" w:hanging="360"/>
      </w:pPr>
      <w:rPr>
        <w:rFonts w:ascii="Courier New" w:hAnsi="Courier New" w:cs="Courier New" w:hint="default"/>
      </w:rPr>
    </w:lvl>
    <w:lvl w:ilvl="5" w:tplc="2C0A0005" w:tentative="1">
      <w:start w:val="1"/>
      <w:numFmt w:val="bullet"/>
      <w:lvlText w:val=""/>
      <w:lvlJc w:val="left"/>
      <w:pPr>
        <w:ind w:left="4717" w:hanging="360"/>
      </w:pPr>
      <w:rPr>
        <w:rFonts w:ascii="Wingdings" w:hAnsi="Wingdings" w:hint="default"/>
      </w:rPr>
    </w:lvl>
    <w:lvl w:ilvl="6" w:tplc="2C0A0001" w:tentative="1">
      <w:start w:val="1"/>
      <w:numFmt w:val="bullet"/>
      <w:lvlText w:val=""/>
      <w:lvlJc w:val="left"/>
      <w:pPr>
        <w:ind w:left="5437" w:hanging="360"/>
      </w:pPr>
      <w:rPr>
        <w:rFonts w:ascii="Symbol" w:hAnsi="Symbol" w:hint="default"/>
      </w:rPr>
    </w:lvl>
    <w:lvl w:ilvl="7" w:tplc="2C0A0003" w:tentative="1">
      <w:start w:val="1"/>
      <w:numFmt w:val="bullet"/>
      <w:lvlText w:val="o"/>
      <w:lvlJc w:val="left"/>
      <w:pPr>
        <w:ind w:left="6157" w:hanging="360"/>
      </w:pPr>
      <w:rPr>
        <w:rFonts w:ascii="Courier New" w:hAnsi="Courier New" w:cs="Courier New" w:hint="default"/>
      </w:rPr>
    </w:lvl>
    <w:lvl w:ilvl="8" w:tplc="2C0A0005" w:tentative="1">
      <w:start w:val="1"/>
      <w:numFmt w:val="bullet"/>
      <w:lvlText w:val=""/>
      <w:lvlJc w:val="left"/>
      <w:pPr>
        <w:ind w:left="6877" w:hanging="360"/>
      </w:pPr>
      <w:rPr>
        <w:rFonts w:ascii="Wingdings" w:hAnsi="Wingdings" w:hint="default"/>
      </w:rPr>
    </w:lvl>
  </w:abstractNum>
  <w:abstractNum w:abstractNumId="30" w15:restartNumberingAfterBreak="0">
    <w:nsid w:val="589D42DE"/>
    <w:multiLevelType w:val="hybridMultilevel"/>
    <w:tmpl w:val="08A4E5C6"/>
    <w:lvl w:ilvl="0" w:tplc="2C0A0001">
      <w:start w:val="1"/>
      <w:numFmt w:val="bullet"/>
      <w:lvlText w:val=""/>
      <w:lvlJc w:val="left"/>
      <w:pPr>
        <w:ind w:left="1117" w:hanging="360"/>
      </w:pPr>
      <w:rPr>
        <w:rFonts w:ascii="Symbol" w:hAnsi="Symbol" w:hint="default"/>
      </w:rPr>
    </w:lvl>
    <w:lvl w:ilvl="1" w:tplc="2C0A0003" w:tentative="1">
      <w:start w:val="1"/>
      <w:numFmt w:val="bullet"/>
      <w:lvlText w:val="o"/>
      <w:lvlJc w:val="left"/>
      <w:pPr>
        <w:ind w:left="1837" w:hanging="360"/>
      </w:pPr>
      <w:rPr>
        <w:rFonts w:ascii="Courier New" w:hAnsi="Courier New" w:cs="Courier New" w:hint="default"/>
      </w:rPr>
    </w:lvl>
    <w:lvl w:ilvl="2" w:tplc="2C0A0005" w:tentative="1">
      <w:start w:val="1"/>
      <w:numFmt w:val="bullet"/>
      <w:lvlText w:val=""/>
      <w:lvlJc w:val="left"/>
      <w:pPr>
        <w:ind w:left="2557" w:hanging="360"/>
      </w:pPr>
      <w:rPr>
        <w:rFonts w:ascii="Wingdings" w:hAnsi="Wingdings" w:hint="default"/>
      </w:rPr>
    </w:lvl>
    <w:lvl w:ilvl="3" w:tplc="2C0A0001" w:tentative="1">
      <w:start w:val="1"/>
      <w:numFmt w:val="bullet"/>
      <w:lvlText w:val=""/>
      <w:lvlJc w:val="left"/>
      <w:pPr>
        <w:ind w:left="3277" w:hanging="360"/>
      </w:pPr>
      <w:rPr>
        <w:rFonts w:ascii="Symbol" w:hAnsi="Symbol" w:hint="default"/>
      </w:rPr>
    </w:lvl>
    <w:lvl w:ilvl="4" w:tplc="2C0A0003" w:tentative="1">
      <w:start w:val="1"/>
      <w:numFmt w:val="bullet"/>
      <w:lvlText w:val="o"/>
      <w:lvlJc w:val="left"/>
      <w:pPr>
        <w:ind w:left="3997" w:hanging="360"/>
      </w:pPr>
      <w:rPr>
        <w:rFonts w:ascii="Courier New" w:hAnsi="Courier New" w:cs="Courier New" w:hint="default"/>
      </w:rPr>
    </w:lvl>
    <w:lvl w:ilvl="5" w:tplc="2C0A0005" w:tentative="1">
      <w:start w:val="1"/>
      <w:numFmt w:val="bullet"/>
      <w:lvlText w:val=""/>
      <w:lvlJc w:val="left"/>
      <w:pPr>
        <w:ind w:left="4717" w:hanging="360"/>
      </w:pPr>
      <w:rPr>
        <w:rFonts w:ascii="Wingdings" w:hAnsi="Wingdings" w:hint="default"/>
      </w:rPr>
    </w:lvl>
    <w:lvl w:ilvl="6" w:tplc="2C0A0001" w:tentative="1">
      <w:start w:val="1"/>
      <w:numFmt w:val="bullet"/>
      <w:lvlText w:val=""/>
      <w:lvlJc w:val="left"/>
      <w:pPr>
        <w:ind w:left="5437" w:hanging="360"/>
      </w:pPr>
      <w:rPr>
        <w:rFonts w:ascii="Symbol" w:hAnsi="Symbol" w:hint="default"/>
      </w:rPr>
    </w:lvl>
    <w:lvl w:ilvl="7" w:tplc="2C0A0003" w:tentative="1">
      <w:start w:val="1"/>
      <w:numFmt w:val="bullet"/>
      <w:lvlText w:val="o"/>
      <w:lvlJc w:val="left"/>
      <w:pPr>
        <w:ind w:left="6157" w:hanging="360"/>
      </w:pPr>
      <w:rPr>
        <w:rFonts w:ascii="Courier New" w:hAnsi="Courier New" w:cs="Courier New" w:hint="default"/>
      </w:rPr>
    </w:lvl>
    <w:lvl w:ilvl="8" w:tplc="2C0A0005" w:tentative="1">
      <w:start w:val="1"/>
      <w:numFmt w:val="bullet"/>
      <w:lvlText w:val=""/>
      <w:lvlJc w:val="left"/>
      <w:pPr>
        <w:ind w:left="6877" w:hanging="360"/>
      </w:pPr>
      <w:rPr>
        <w:rFonts w:ascii="Wingdings" w:hAnsi="Wingdings" w:hint="default"/>
      </w:rPr>
    </w:lvl>
  </w:abstractNum>
  <w:abstractNum w:abstractNumId="31" w15:restartNumberingAfterBreak="0">
    <w:nsid w:val="5D374DEB"/>
    <w:multiLevelType w:val="hybridMultilevel"/>
    <w:tmpl w:val="13CA9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484850"/>
    <w:multiLevelType w:val="hybridMultilevel"/>
    <w:tmpl w:val="3EF465C8"/>
    <w:lvl w:ilvl="0" w:tplc="3000FBD8">
      <w:start w:val="1"/>
      <w:numFmt w:val="decimal"/>
      <w:lvlText w:val="%1."/>
      <w:lvlJc w:val="left"/>
      <w:pPr>
        <w:ind w:left="1117" w:hanging="360"/>
      </w:pPr>
      <w:rPr>
        <w:b/>
      </w:rPr>
    </w:lvl>
    <w:lvl w:ilvl="1" w:tplc="2C0A0019">
      <w:start w:val="1"/>
      <w:numFmt w:val="lowerLetter"/>
      <w:lvlText w:val="%2."/>
      <w:lvlJc w:val="left"/>
      <w:pPr>
        <w:ind w:left="1837" w:hanging="360"/>
      </w:pPr>
    </w:lvl>
    <w:lvl w:ilvl="2" w:tplc="2C0A001B" w:tentative="1">
      <w:start w:val="1"/>
      <w:numFmt w:val="lowerRoman"/>
      <w:lvlText w:val="%3."/>
      <w:lvlJc w:val="right"/>
      <w:pPr>
        <w:ind w:left="2557" w:hanging="180"/>
      </w:pPr>
    </w:lvl>
    <w:lvl w:ilvl="3" w:tplc="2C0A000F" w:tentative="1">
      <w:start w:val="1"/>
      <w:numFmt w:val="decimal"/>
      <w:lvlText w:val="%4."/>
      <w:lvlJc w:val="left"/>
      <w:pPr>
        <w:ind w:left="3277" w:hanging="360"/>
      </w:pPr>
    </w:lvl>
    <w:lvl w:ilvl="4" w:tplc="2C0A0019" w:tentative="1">
      <w:start w:val="1"/>
      <w:numFmt w:val="lowerLetter"/>
      <w:lvlText w:val="%5."/>
      <w:lvlJc w:val="left"/>
      <w:pPr>
        <w:ind w:left="3997" w:hanging="360"/>
      </w:pPr>
    </w:lvl>
    <w:lvl w:ilvl="5" w:tplc="2C0A001B" w:tentative="1">
      <w:start w:val="1"/>
      <w:numFmt w:val="lowerRoman"/>
      <w:lvlText w:val="%6."/>
      <w:lvlJc w:val="right"/>
      <w:pPr>
        <w:ind w:left="4717" w:hanging="180"/>
      </w:pPr>
    </w:lvl>
    <w:lvl w:ilvl="6" w:tplc="2C0A000F" w:tentative="1">
      <w:start w:val="1"/>
      <w:numFmt w:val="decimal"/>
      <w:lvlText w:val="%7."/>
      <w:lvlJc w:val="left"/>
      <w:pPr>
        <w:ind w:left="5437" w:hanging="360"/>
      </w:pPr>
    </w:lvl>
    <w:lvl w:ilvl="7" w:tplc="2C0A0019" w:tentative="1">
      <w:start w:val="1"/>
      <w:numFmt w:val="lowerLetter"/>
      <w:lvlText w:val="%8."/>
      <w:lvlJc w:val="left"/>
      <w:pPr>
        <w:ind w:left="6157" w:hanging="360"/>
      </w:pPr>
    </w:lvl>
    <w:lvl w:ilvl="8" w:tplc="2C0A001B" w:tentative="1">
      <w:start w:val="1"/>
      <w:numFmt w:val="lowerRoman"/>
      <w:lvlText w:val="%9."/>
      <w:lvlJc w:val="right"/>
      <w:pPr>
        <w:ind w:left="6877" w:hanging="180"/>
      </w:pPr>
    </w:lvl>
  </w:abstractNum>
  <w:abstractNum w:abstractNumId="33" w15:restartNumberingAfterBreak="0">
    <w:nsid w:val="604D2908"/>
    <w:multiLevelType w:val="hybridMultilevel"/>
    <w:tmpl w:val="ABF0C4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19C6B8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1C04FB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221660D"/>
    <w:multiLevelType w:val="hybridMultilevel"/>
    <w:tmpl w:val="B48CD010"/>
    <w:lvl w:ilvl="0" w:tplc="7758C84C">
      <w:start w:val="1"/>
      <w:numFmt w:val="bullet"/>
      <w:lvlText w:val="•"/>
      <w:lvlJc w:val="left"/>
      <w:pPr>
        <w:tabs>
          <w:tab w:val="num" w:pos="720"/>
        </w:tabs>
        <w:ind w:left="720" w:hanging="360"/>
      </w:pPr>
      <w:rPr>
        <w:rFonts w:ascii="Arial" w:hAnsi="Arial" w:hint="default"/>
      </w:rPr>
    </w:lvl>
    <w:lvl w:ilvl="1" w:tplc="BE08C2E8" w:tentative="1">
      <w:start w:val="1"/>
      <w:numFmt w:val="bullet"/>
      <w:lvlText w:val="•"/>
      <w:lvlJc w:val="left"/>
      <w:pPr>
        <w:tabs>
          <w:tab w:val="num" w:pos="1440"/>
        </w:tabs>
        <w:ind w:left="1440" w:hanging="360"/>
      </w:pPr>
      <w:rPr>
        <w:rFonts w:ascii="Arial" w:hAnsi="Arial" w:hint="default"/>
      </w:rPr>
    </w:lvl>
    <w:lvl w:ilvl="2" w:tplc="C7C4552A" w:tentative="1">
      <w:start w:val="1"/>
      <w:numFmt w:val="bullet"/>
      <w:lvlText w:val="•"/>
      <w:lvlJc w:val="left"/>
      <w:pPr>
        <w:tabs>
          <w:tab w:val="num" w:pos="2160"/>
        </w:tabs>
        <w:ind w:left="2160" w:hanging="360"/>
      </w:pPr>
      <w:rPr>
        <w:rFonts w:ascii="Arial" w:hAnsi="Arial" w:hint="default"/>
      </w:rPr>
    </w:lvl>
    <w:lvl w:ilvl="3" w:tplc="C6EE1490" w:tentative="1">
      <w:start w:val="1"/>
      <w:numFmt w:val="bullet"/>
      <w:lvlText w:val="•"/>
      <w:lvlJc w:val="left"/>
      <w:pPr>
        <w:tabs>
          <w:tab w:val="num" w:pos="2880"/>
        </w:tabs>
        <w:ind w:left="2880" w:hanging="360"/>
      </w:pPr>
      <w:rPr>
        <w:rFonts w:ascii="Arial" w:hAnsi="Arial" w:hint="default"/>
      </w:rPr>
    </w:lvl>
    <w:lvl w:ilvl="4" w:tplc="5568EDEA" w:tentative="1">
      <w:start w:val="1"/>
      <w:numFmt w:val="bullet"/>
      <w:lvlText w:val="•"/>
      <w:lvlJc w:val="left"/>
      <w:pPr>
        <w:tabs>
          <w:tab w:val="num" w:pos="3600"/>
        </w:tabs>
        <w:ind w:left="3600" w:hanging="360"/>
      </w:pPr>
      <w:rPr>
        <w:rFonts w:ascii="Arial" w:hAnsi="Arial" w:hint="default"/>
      </w:rPr>
    </w:lvl>
    <w:lvl w:ilvl="5" w:tplc="CBECC618" w:tentative="1">
      <w:start w:val="1"/>
      <w:numFmt w:val="bullet"/>
      <w:lvlText w:val="•"/>
      <w:lvlJc w:val="left"/>
      <w:pPr>
        <w:tabs>
          <w:tab w:val="num" w:pos="4320"/>
        </w:tabs>
        <w:ind w:left="4320" w:hanging="360"/>
      </w:pPr>
      <w:rPr>
        <w:rFonts w:ascii="Arial" w:hAnsi="Arial" w:hint="default"/>
      </w:rPr>
    </w:lvl>
    <w:lvl w:ilvl="6" w:tplc="29029392" w:tentative="1">
      <w:start w:val="1"/>
      <w:numFmt w:val="bullet"/>
      <w:lvlText w:val="•"/>
      <w:lvlJc w:val="left"/>
      <w:pPr>
        <w:tabs>
          <w:tab w:val="num" w:pos="5040"/>
        </w:tabs>
        <w:ind w:left="5040" w:hanging="360"/>
      </w:pPr>
      <w:rPr>
        <w:rFonts w:ascii="Arial" w:hAnsi="Arial" w:hint="default"/>
      </w:rPr>
    </w:lvl>
    <w:lvl w:ilvl="7" w:tplc="B19665C0" w:tentative="1">
      <w:start w:val="1"/>
      <w:numFmt w:val="bullet"/>
      <w:lvlText w:val="•"/>
      <w:lvlJc w:val="left"/>
      <w:pPr>
        <w:tabs>
          <w:tab w:val="num" w:pos="5760"/>
        </w:tabs>
        <w:ind w:left="5760" w:hanging="360"/>
      </w:pPr>
      <w:rPr>
        <w:rFonts w:ascii="Arial" w:hAnsi="Arial" w:hint="default"/>
      </w:rPr>
    </w:lvl>
    <w:lvl w:ilvl="8" w:tplc="F6EC632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3946B7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EE5295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1DD7BE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4FE118F"/>
    <w:multiLevelType w:val="hybridMultilevel"/>
    <w:tmpl w:val="96F0D894"/>
    <w:lvl w:ilvl="0" w:tplc="2C0A000B">
      <w:start w:val="1"/>
      <w:numFmt w:val="bullet"/>
      <w:lvlText w:val=""/>
      <w:lvlJc w:val="left"/>
      <w:pPr>
        <w:ind w:left="1117" w:hanging="360"/>
      </w:pPr>
      <w:rPr>
        <w:rFonts w:ascii="Wingdings" w:hAnsi="Wingdings" w:hint="default"/>
      </w:rPr>
    </w:lvl>
    <w:lvl w:ilvl="1" w:tplc="2C0A0003">
      <w:start w:val="1"/>
      <w:numFmt w:val="bullet"/>
      <w:lvlText w:val="o"/>
      <w:lvlJc w:val="left"/>
      <w:pPr>
        <w:ind w:left="1837" w:hanging="360"/>
      </w:pPr>
      <w:rPr>
        <w:rFonts w:ascii="Courier New" w:hAnsi="Courier New" w:cs="Courier New" w:hint="default"/>
      </w:rPr>
    </w:lvl>
    <w:lvl w:ilvl="2" w:tplc="2C0A0005" w:tentative="1">
      <w:start w:val="1"/>
      <w:numFmt w:val="bullet"/>
      <w:lvlText w:val=""/>
      <w:lvlJc w:val="left"/>
      <w:pPr>
        <w:ind w:left="2557" w:hanging="360"/>
      </w:pPr>
      <w:rPr>
        <w:rFonts w:ascii="Wingdings" w:hAnsi="Wingdings" w:hint="default"/>
      </w:rPr>
    </w:lvl>
    <w:lvl w:ilvl="3" w:tplc="2C0A0001" w:tentative="1">
      <w:start w:val="1"/>
      <w:numFmt w:val="bullet"/>
      <w:lvlText w:val=""/>
      <w:lvlJc w:val="left"/>
      <w:pPr>
        <w:ind w:left="3277" w:hanging="360"/>
      </w:pPr>
      <w:rPr>
        <w:rFonts w:ascii="Symbol" w:hAnsi="Symbol" w:hint="default"/>
      </w:rPr>
    </w:lvl>
    <w:lvl w:ilvl="4" w:tplc="2C0A0003" w:tentative="1">
      <w:start w:val="1"/>
      <w:numFmt w:val="bullet"/>
      <w:lvlText w:val="o"/>
      <w:lvlJc w:val="left"/>
      <w:pPr>
        <w:ind w:left="3997" w:hanging="360"/>
      </w:pPr>
      <w:rPr>
        <w:rFonts w:ascii="Courier New" w:hAnsi="Courier New" w:cs="Courier New" w:hint="default"/>
      </w:rPr>
    </w:lvl>
    <w:lvl w:ilvl="5" w:tplc="2C0A0005" w:tentative="1">
      <w:start w:val="1"/>
      <w:numFmt w:val="bullet"/>
      <w:lvlText w:val=""/>
      <w:lvlJc w:val="left"/>
      <w:pPr>
        <w:ind w:left="4717" w:hanging="360"/>
      </w:pPr>
      <w:rPr>
        <w:rFonts w:ascii="Wingdings" w:hAnsi="Wingdings" w:hint="default"/>
      </w:rPr>
    </w:lvl>
    <w:lvl w:ilvl="6" w:tplc="2C0A0001" w:tentative="1">
      <w:start w:val="1"/>
      <w:numFmt w:val="bullet"/>
      <w:lvlText w:val=""/>
      <w:lvlJc w:val="left"/>
      <w:pPr>
        <w:ind w:left="5437" w:hanging="360"/>
      </w:pPr>
      <w:rPr>
        <w:rFonts w:ascii="Symbol" w:hAnsi="Symbol" w:hint="default"/>
      </w:rPr>
    </w:lvl>
    <w:lvl w:ilvl="7" w:tplc="2C0A0003" w:tentative="1">
      <w:start w:val="1"/>
      <w:numFmt w:val="bullet"/>
      <w:lvlText w:val="o"/>
      <w:lvlJc w:val="left"/>
      <w:pPr>
        <w:ind w:left="6157" w:hanging="360"/>
      </w:pPr>
      <w:rPr>
        <w:rFonts w:ascii="Courier New" w:hAnsi="Courier New" w:cs="Courier New" w:hint="default"/>
      </w:rPr>
    </w:lvl>
    <w:lvl w:ilvl="8" w:tplc="2C0A0005" w:tentative="1">
      <w:start w:val="1"/>
      <w:numFmt w:val="bullet"/>
      <w:lvlText w:val=""/>
      <w:lvlJc w:val="left"/>
      <w:pPr>
        <w:ind w:left="6877" w:hanging="360"/>
      </w:pPr>
      <w:rPr>
        <w:rFonts w:ascii="Wingdings" w:hAnsi="Wingdings" w:hint="default"/>
      </w:rPr>
    </w:lvl>
  </w:abstractNum>
  <w:abstractNum w:abstractNumId="41" w15:restartNumberingAfterBreak="0">
    <w:nsid w:val="7BEF5429"/>
    <w:multiLevelType w:val="hybridMultilevel"/>
    <w:tmpl w:val="E556B6E4"/>
    <w:lvl w:ilvl="0" w:tplc="2C0A000B">
      <w:start w:val="1"/>
      <w:numFmt w:val="bullet"/>
      <w:lvlText w:val=""/>
      <w:lvlJc w:val="left"/>
      <w:pPr>
        <w:ind w:left="1117" w:hanging="360"/>
      </w:pPr>
      <w:rPr>
        <w:rFonts w:ascii="Wingdings" w:hAnsi="Wingdings" w:hint="default"/>
      </w:rPr>
    </w:lvl>
    <w:lvl w:ilvl="1" w:tplc="2C0A0003" w:tentative="1">
      <w:start w:val="1"/>
      <w:numFmt w:val="bullet"/>
      <w:lvlText w:val="o"/>
      <w:lvlJc w:val="left"/>
      <w:pPr>
        <w:ind w:left="1837" w:hanging="360"/>
      </w:pPr>
      <w:rPr>
        <w:rFonts w:ascii="Courier New" w:hAnsi="Courier New" w:cs="Courier New" w:hint="default"/>
      </w:rPr>
    </w:lvl>
    <w:lvl w:ilvl="2" w:tplc="2C0A0005" w:tentative="1">
      <w:start w:val="1"/>
      <w:numFmt w:val="bullet"/>
      <w:lvlText w:val=""/>
      <w:lvlJc w:val="left"/>
      <w:pPr>
        <w:ind w:left="2557" w:hanging="360"/>
      </w:pPr>
      <w:rPr>
        <w:rFonts w:ascii="Wingdings" w:hAnsi="Wingdings" w:hint="default"/>
      </w:rPr>
    </w:lvl>
    <w:lvl w:ilvl="3" w:tplc="2C0A0001" w:tentative="1">
      <w:start w:val="1"/>
      <w:numFmt w:val="bullet"/>
      <w:lvlText w:val=""/>
      <w:lvlJc w:val="left"/>
      <w:pPr>
        <w:ind w:left="3277" w:hanging="360"/>
      </w:pPr>
      <w:rPr>
        <w:rFonts w:ascii="Symbol" w:hAnsi="Symbol" w:hint="default"/>
      </w:rPr>
    </w:lvl>
    <w:lvl w:ilvl="4" w:tplc="2C0A0003" w:tentative="1">
      <w:start w:val="1"/>
      <w:numFmt w:val="bullet"/>
      <w:lvlText w:val="o"/>
      <w:lvlJc w:val="left"/>
      <w:pPr>
        <w:ind w:left="3997" w:hanging="360"/>
      </w:pPr>
      <w:rPr>
        <w:rFonts w:ascii="Courier New" w:hAnsi="Courier New" w:cs="Courier New" w:hint="default"/>
      </w:rPr>
    </w:lvl>
    <w:lvl w:ilvl="5" w:tplc="2C0A0005" w:tentative="1">
      <w:start w:val="1"/>
      <w:numFmt w:val="bullet"/>
      <w:lvlText w:val=""/>
      <w:lvlJc w:val="left"/>
      <w:pPr>
        <w:ind w:left="4717" w:hanging="360"/>
      </w:pPr>
      <w:rPr>
        <w:rFonts w:ascii="Wingdings" w:hAnsi="Wingdings" w:hint="default"/>
      </w:rPr>
    </w:lvl>
    <w:lvl w:ilvl="6" w:tplc="2C0A0001" w:tentative="1">
      <w:start w:val="1"/>
      <w:numFmt w:val="bullet"/>
      <w:lvlText w:val=""/>
      <w:lvlJc w:val="left"/>
      <w:pPr>
        <w:ind w:left="5437" w:hanging="360"/>
      </w:pPr>
      <w:rPr>
        <w:rFonts w:ascii="Symbol" w:hAnsi="Symbol" w:hint="default"/>
      </w:rPr>
    </w:lvl>
    <w:lvl w:ilvl="7" w:tplc="2C0A0003" w:tentative="1">
      <w:start w:val="1"/>
      <w:numFmt w:val="bullet"/>
      <w:lvlText w:val="o"/>
      <w:lvlJc w:val="left"/>
      <w:pPr>
        <w:ind w:left="6157" w:hanging="360"/>
      </w:pPr>
      <w:rPr>
        <w:rFonts w:ascii="Courier New" w:hAnsi="Courier New" w:cs="Courier New" w:hint="default"/>
      </w:rPr>
    </w:lvl>
    <w:lvl w:ilvl="8" w:tplc="2C0A0005" w:tentative="1">
      <w:start w:val="1"/>
      <w:numFmt w:val="bullet"/>
      <w:lvlText w:val=""/>
      <w:lvlJc w:val="left"/>
      <w:pPr>
        <w:ind w:left="6877" w:hanging="360"/>
      </w:pPr>
      <w:rPr>
        <w:rFonts w:ascii="Wingdings" w:hAnsi="Wingdings" w:hint="default"/>
      </w:rPr>
    </w:lvl>
  </w:abstractNum>
  <w:abstractNum w:abstractNumId="42" w15:restartNumberingAfterBreak="0">
    <w:nsid w:val="7C5C1CBA"/>
    <w:multiLevelType w:val="hybridMultilevel"/>
    <w:tmpl w:val="7B2A927C"/>
    <w:lvl w:ilvl="0" w:tplc="2C0A0005">
      <w:start w:val="1"/>
      <w:numFmt w:val="bullet"/>
      <w:lvlText w:val=""/>
      <w:lvlJc w:val="left"/>
      <w:pPr>
        <w:ind w:left="1185" w:hanging="360"/>
      </w:pPr>
      <w:rPr>
        <w:rFonts w:ascii="Wingdings" w:hAnsi="Wingdings" w:hint="default"/>
      </w:rPr>
    </w:lvl>
    <w:lvl w:ilvl="1" w:tplc="2C0A0003" w:tentative="1">
      <w:start w:val="1"/>
      <w:numFmt w:val="bullet"/>
      <w:lvlText w:val="o"/>
      <w:lvlJc w:val="left"/>
      <w:pPr>
        <w:ind w:left="1905" w:hanging="360"/>
      </w:pPr>
      <w:rPr>
        <w:rFonts w:ascii="Courier New" w:hAnsi="Courier New" w:cs="Courier New" w:hint="default"/>
      </w:rPr>
    </w:lvl>
    <w:lvl w:ilvl="2" w:tplc="2C0A0005" w:tentative="1">
      <w:start w:val="1"/>
      <w:numFmt w:val="bullet"/>
      <w:lvlText w:val=""/>
      <w:lvlJc w:val="left"/>
      <w:pPr>
        <w:ind w:left="2625" w:hanging="360"/>
      </w:pPr>
      <w:rPr>
        <w:rFonts w:ascii="Wingdings" w:hAnsi="Wingdings" w:hint="default"/>
      </w:rPr>
    </w:lvl>
    <w:lvl w:ilvl="3" w:tplc="2C0A0001" w:tentative="1">
      <w:start w:val="1"/>
      <w:numFmt w:val="bullet"/>
      <w:lvlText w:val=""/>
      <w:lvlJc w:val="left"/>
      <w:pPr>
        <w:ind w:left="3345" w:hanging="360"/>
      </w:pPr>
      <w:rPr>
        <w:rFonts w:ascii="Symbol" w:hAnsi="Symbol" w:hint="default"/>
      </w:rPr>
    </w:lvl>
    <w:lvl w:ilvl="4" w:tplc="2C0A0003" w:tentative="1">
      <w:start w:val="1"/>
      <w:numFmt w:val="bullet"/>
      <w:lvlText w:val="o"/>
      <w:lvlJc w:val="left"/>
      <w:pPr>
        <w:ind w:left="4065" w:hanging="360"/>
      </w:pPr>
      <w:rPr>
        <w:rFonts w:ascii="Courier New" w:hAnsi="Courier New" w:cs="Courier New" w:hint="default"/>
      </w:rPr>
    </w:lvl>
    <w:lvl w:ilvl="5" w:tplc="2C0A0005" w:tentative="1">
      <w:start w:val="1"/>
      <w:numFmt w:val="bullet"/>
      <w:lvlText w:val=""/>
      <w:lvlJc w:val="left"/>
      <w:pPr>
        <w:ind w:left="4785" w:hanging="360"/>
      </w:pPr>
      <w:rPr>
        <w:rFonts w:ascii="Wingdings" w:hAnsi="Wingdings" w:hint="default"/>
      </w:rPr>
    </w:lvl>
    <w:lvl w:ilvl="6" w:tplc="2C0A0001" w:tentative="1">
      <w:start w:val="1"/>
      <w:numFmt w:val="bullet"/>
      <w:lvlText w:val=""/>
      <w:lvlJc w:val="left"/>
      <w:pPr>
        <w:ind w:left="5505" w:hanging="360"/>
      </w:pPr>
      <w:rPr>
        <w:rFonts w:ascii="Symbol" w:hAnsi="Symbol" w:hint="default"/>
      </w:rPr>
    </w:lvl>
    <w:lvl w:ilvl="7" w:tplc="2C0A0003" w:tentative="1">
      <w:start w:val="1"/>
      <w:numFmt w:val="bullet"/>
      <w:lvlText w:val="o"/>
      <w:lvlJc w:val="left"/>
      <w:pPr>
        <w:ind w:left="6225" w:hanging="360"/>
      </w:pPr>
      <w:rPr>
        <w:rFonts w:ascii="Courier New" w:hAnsi="Courier New" w:cs="Courier New" w:hint="default"/>
      </w:rPr>
    </w:lvl>
    <w:lvl w:ilvl="8" w:tplc="2C0A0005" w:tentative="1">
      <w:start w:val="1"/>
      <w:numFmt w:val="bullet"/>
      <w:lvlText w:val=""/>
      <w:lvlJc w:val="left"/>
      <w:pPr>
        <w:ind w:left="6945" w:hanging="360"/>
      </w:pPr>
      <w:rPr>
        <w:rFonts w:ascii="Wingdings" w:hAnsi="Wingdings" w:hint="default"/>
      </w:rPr>
    </w:lvl>
  </w:abstractNum>
  <w:abstractNum w:abstractNumId="43" w15:restartNumberingAfterBreak="0">
    <w:nsid w:val="7D2955DA"/>
    <w:multiLevelType w:val="hybridMultilevel"/>
    <w:tmpl w:val="85E8BA96"/>
    <w:lvl w:ilvl="0" w:tplc="BF5CDE52">
      <w:start w:val="1"/>
      <w:numFmt w:val="bullet"/>
      <w:lvlText w:val="•"/>
      <w:lvlJc w:val="left"/>
      <w:pPr>
        <w:tabs>
          <w:tab w:val="num" w:pos="720"/>
        </w:tabs>
        <w:ind w:left="720" w:hanging="360"/>
      </w:pPr>
      <w:rPr>
        <w:rFonts w:ascii="Arial" w:hAnsi="Arial" w:hint="default"/>
      </w:rPr>
    </w:lvl>
    <w:lvl w:ilvl="1" w:tplc="93CC9A1E" w:tentative="1">
      <w:start w:val="1"/>
      <w:numFmt w:val="bullet"/>
      <w:lvlText w:val="•"/>
      <w:lvlJc w:val="left"/>
      <w:pPr>
        <w:tabs>
          <w:tab w:val="num" w:pos="1440"/>
        </w:tabs>
        <w:ind w:left="1440" w:hanging="360"/>
      </w:pPr>
      <w:rPr>
        <w:rFonts w:ascii="Arial" w:hAnsi="Arial" w:hint="default"/>
      </w:rPr>
    </w:lvl>
    <w:lvl w:ilvl="2" w:tplc="12DE37E0" w:tentative="1">
      <w:start w:val="1"/>
      <w:numFmt w:val="bullet"/>
      <w:lvlText w:val="•"/>
      <w:lvlJc w:val="left"/>
      <w:pPr>
        <w:tabs>
          <w:tab w:val="num" w:pos="2160"/>
        </w:tabs>
        <w:ind w:left="2160" w:hanging="360"/>
      </w:pPr>
      <w:rPr>
        <w:rFonts w:ascii="Arial" w:hAnsi="Arial" w:hint="default"/>
      </w:rPr>
    </w:lvl>
    <w:lvl w:ilvl="3" w:tplc="D73800D8" w:tentative="1">
      <w:start w:val="1"/>
      <w:numFmt w:val="bullet"/>
      <w:lvlText w:val="•"/>
      <w:lvlJc w:val="left"/>
      <w:pPr>
        <w:tabs>
          <w:tab w:val="num" w:pos="2880"/>
        </w:tabs>
        <w:ind w:left="2880" w:hanging="360"/>
      </w:pPr>
      <w:rPr>
        <w:rFonts w:ascii="Arial" w:hAnsi="Arial" w:hint="default"/>
      </w:rPr>
    </w:lvl>
    <w:lvl w:ilvl="4" w:tplc="CFF45586" w:tentative="1">
      <w:start w:val="1"/>
      <w:numFmt w:val="bullet"/>
      <w:lvlText w:val="•"/>
      <w:lvlJc w:val="left"/>
      <w:pPr>
        <w:tabs>
          <w:tab w:val="num" w:pos="3600"/>
        </w:tabs>
        <w:ind w:left="3600" w:hanging="360"/>
      </w:pPr>
      <w:rPr>
        <w:rFonts w:ascii="Arial" w:hAnsi="Arial" w:hint="default"/>
      </w:rPr>
    </w:lvl>
    <w:lvl w:ilvl="5" w:tplc="8C4498A8" w:tentative="1">
      <w:start w:val="1"/>
      <w:numFmt w:val="bullet"/>
      <w:lvlText w:val="•"/>
      <w:lvlJc w:val="left"/>
      <w:pPr>
        <w:tabs>
          <w:tab w:val="num" w:pos="4320"/>
        </w:tabs>
        <w:ind w:left="4320" w:hanging="360"/>
      </w:pPr>
      <w:rPr>
        <w:rFonts w:ascii="Arial" w:hAnsi="Arial" w:hint="default"/>
      </w:rPr>
    </w:lvl>
    <w:lvl w:ilvl="6" w:tplc="FC20EB30" w:tentative="1">
      <w:start w:val="1"/>
      <w:numFmt w:val="bullet"/>
      <w:lvlText w:val="•"/>
      <w:lvlJc w:val="left"/>
      <w:pPr>
        <w:tabs>
          <w:tab w:val="num" w:pos="5040"/>
        </w:tabs>
        <w:ind w:left="5040" w:hanging="360"/>
      </w:pPr>
      <w:rPr>
        <w:rFonts w:ascii="Arial" w:hAnsi="Arial" w:hint="default"/>
      </w:rPr>
    </w:lvl>
    <w:lvl w:ilvl="7" w:tplc="4562510E" w:tentative="1">
      <w:start w:val="1"/>
      <w:numFmt w:val="bullet"/>
      <w:lvlText w:val="•"/>
      <w:lvlJc w:val="left"/>
      <w:pPr>
        <w:tabs>
          <w:tab w:val="num" w:pos="5760"/>
        </w:tabs>
        <w:ind w:left="5760" w:hanging="360"/>
      </w:pPr>
      <w:rPr>
        <w:rFonts w:ascii="Arial" w:hAnsi="Arial" w:hint="default"/>
      </w:rPr>
    </w:lvl>
    <w:lvl w:ilvl="8" w:tplc="D4C89FFA"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15"/>
  </w:num>
  <w:num w:numId="3">
    <w:abstractNumId w:val="38"/>
  </w:num>
  <w:num w:numId="4">
    <w:abstractNumId w:val="26"/>
  </w:num>
  <w:num w:numId="5">
    <w:abstractNumId w:val="37"/>
  </w:num>
  <w:num w:numId="6">
    <w:abstractNumId w:val="11"/>
  </w:num>
  <w:num w:numId="7">
    <w:abstractNumId w:val="17"/>
  </w:num>
  <w:num w:numId="8">
    <w:abstractNumId w:val="39"/>
  </w:num>
  <w:num w:numId="9">
    <w:abstractNumId w:val="34"/>
  </w:num>
  <w:num w:numId="10">
    <w:abstractNumId w:val="12"/>
  </w:num>
  <w:num w:numId="11">
    <w:abstractNumId w:val="22"/>
  </w:num>
  <w:num w:numId="12">
    <w:abstractNumId w:val="24"/>
  </w:num>
  <w:num w:numId="13">
    <w:abstractNumId w:val="8"/>
  </w:num>
  <w:num w:numId="14">
    <w:abstractNumId w:val="28"/>
  </w:num>
  <w:num w:numId="15">
    <w:abstractNumId w:val="35"/>
  </w:num>
  <w:num w:numId="16">
    <w:abstractNumId w:val="23"/>
  </w:num>
  <w:num w:numId="17">
    <w:abstractNumId w:val="33"/>
  </w:num>
  <w:num w:numId="18">
    <w:abstractNumId w:val="3"/>
  </w:num>
  <w:num w:numId="19">
    <w:abstractNumId w:val="20"/>
  </w:num>
  <w:num w:numId="20">
    <w:abstractNumId w:val="27"/>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4"/>
  </w:num>
  <w:num w:numId="25">
    <w:abstractNumId w:val="1"/>
  </w:num>
  <w:num w:numId="26">
    <w:abstractNumId w:val="5"/>
  </w:num>
  <w:num w:numId="27">
    <w:abstractNumId w:val="36"/>
  </w:num>
  <w:num w:numId="28">
    <w:abstractNumId w:val="25"/>
  </w:num>
  <w:num w:numId="29">
    <w:abstractNumId w:val="43"/>
  </w:num>
  <w:num w:numId="30">
    <w:abstractNumId w:val="0"/>
  </w:num>
  <w:num w:numId="31">
    <w:abstractNumId w:val="7"/>
  </w:num>
  <w:num w:numId="32">
    <w:abstractNumId w:val="16"/>
  </w:num>
  <w:num w:numId="33">
    <w:abstractNumId w:val="2"/>
  </w:num>
  <w:num w:numId="34">
    <w:abstractNumId w:val="31"/>
  </w:num>
  <w:num w:numId="35">
    <w:abstractNumId w:val="6"/>
  </w:num>
  <w:num w:numId="36">
    <w:abstractNumId w:val="32"/>
  </w:num>
  <w:num w:numId="37">
    <w:abstractNumId w:val="10"/>
  </w:num>
  <w:num w:numId="38">
    <w:abstractNumId w:val="40"/>
  </w:num>
  <w:num w:numId="39">
    <w:abstractNumId w:val="30"/>
  </w:num>
  <w:num w:numId="40">
    <w:abstractNumId w:val="14"/>
  </w:num>
  <w:num w:numId="41">
    <w:abstractNumId w:val="29"/>
  </w:num>
  <w:num w:numId="42">
    <w:abstractNumId w:val="18"/>
  </w:num>
  <w:num w:numId="43">
    <w:abstractNumId w:val="42"/>
  </w:num>
  <w:num w:numId="44">
    <w:abstractNumId w:val="41"/>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683"/>
    <w:rsid w:val="00001325"/>
    <w:rsid w:val="00004993"/>
    <w:rsid w:val="00005686"/>
    <w:rsid w:val="0000577C"/>
    <w:rsid w:val="0001024C"/>
    <w:rsid w:val="000102D4"/>
    <w:rsid w:val="0001124A"/>
    <w:rsid w:val="0001316A"/>
    <w:rsid w:val="00014D2F"/>
    <w:rsid w:val="00015556"/>
    <w:rsid w:val="000245A5"/>
    <w:rsid w:val="00026F18"/>
    <w:rsid w:val="0003039C"/>
    <w:rsid w:val="000326B5"/>
    <w:rsid w:val="00042AA6"/>
    <w:rsid w:val="0004479E"/>
    <w:rsid w:val="00044911"/>
    <w:rsid w:val="00045870"/>
    <w:rsid w:val="00046086"/>
    <w:rsid w:val="0004689C"/>
    <w:rsid w:val="00047A96"/>
    <w:rsid w:val="00050757"/>
    <w:rsid w:val="00050D41"/>
    <w:rsid w:val="00052926"/>
    <w:rsid w:val="00054093"/>
    <w:rsid w:val="00054994"/>
    <w:rsid w:val="000562D2"/>
    <w:rsid w:val="000571DE"/>
    <w:rsid w:val="00060319"/>
    <w:rsid w:val="00060F1F"/>
    <w:rsid w:val="00064D54"/>
    <w:rsid w:val="00065354"/>
    <w:rsid w:val="000661DC"/>
    <w:rsid w:val="00066D05"/>
    <w:rsid w:val="00067ABB"/>
    <w:rsid w:val="000703D3"/>
    <w:rsid w:val="00071C49"/>
    <w:rsid w:val="000818F5"/>
    <w:rsid w:val="00081EA0"/>
    <w:rsid w:val="00081FA4"/>
    <w:rsid w:val="00084866"/>
    <w:rsid w:val="00085AA4"/>
    <w:rsid w:val="00087F58"/>
    <w:rsid w:val="00095BA2"/>
    <w:rsid w:val="00096D38"/>
    <w:rsid w:val="000A2F8B"/>
    <w:rsid w:val="000A4047"/>
    <w:rsid w:val="000B0933"/>
    <w:rsid w:val="000B2E5E"/>
    <w:rsid w:val="000B3B52"/>
    <w:rsid w:val="000B46F3"/>
    <w:rsid w:val="000B6EEB"/>
    <w:rsid w:val="000C1B4F"/>
    <w:rsid w:val="000C7C09"/>
    <w:rsid w:val="000D1438"/>
    <w:rsid w:val="000D1B75"/>
    <w:rsid w:val="000D4412"/>
    <w:rsid w:val="000D503D"/>
    <w:rsid w:val="000D6232"/>
    <w:rsid w:val="000D7E9A"/>
    <w:rsid w:val="000E073E"/>
    <w:rsid w:val="000E24BC"/>
    <w:rsid w:val="000E69BD"/>
    <w:rsid w:val="000E713C"/>
    <w:rsid w:val="000F3610"/>
    <w:rsid w:val="000F3898"/>
    <w:rsid w:val="000F56D0"/>
    <w:rsid w:val="000F6409"/>
    <w:rsid w:val="000F6D3D"/>
    <w:rsid w:val="000F7573"/>
    <w:rsid w:val="000F7EF8"/>
    <w:rsid w:val="00104924"/>
    <w:rsid w:val="00107801"/>
    <w:rsid w:val="00111284"/>
    <w:rsid w:val="001129C6"/>
    <w:rsid w:val="0011347E"/>
    <w:rsid w:val="00113695"/>
    <w:rsid w:val="00113C87"/>
    <w:rsid w:val="00120026"/>
    <w:rsid w:val="0012015F"/>
    <w:rsid w:val="00120A74"/>
    <w:rsid w:val="00131480"/>
    <w:rsid w:val="0013154F"/>
    <w:rsid w:val="00135C21"/>
    <w:rsid w:val="001430BD"/>
    <w:rsid w:val="00146316"/>
    <w:rsid w:val="00147482"/>
    <w:rsid w:val="0014748A"/>
    <w:rsid w:val="00147C19"/>
    <w:rsid w:val="00151AAA"/>
    <w:rsid w:val="001538B0"/>
    <w:rsid w:val="00154AFD"/>
    <w:rsid w:val="00155179"/>
    <w:rsid w:val="001552ED"/>
    <w:rsid w:val="001554EF"/>
    <w:rsid w:val="001558E1"/>
    <w:rsid w:val="00155EAB"/>
    <w:rsid w:val="00157CE2"/>
    <w:rsid w:val="00160BD6"/>
    <w:rsid w:val="0016367D"/>
    <w:rsid w:val="001637D4"/>
    <w:rsid w:val="00164702"/>
    <w:rsid w:val="001652F8"/>
    <w:rsid w:val="00165D1D"/>
    <w:rsid w:val="00172D58"/>
    <w:rsid w:val="001730A8"/>
    <w:rsid w:val="001768F2"/>
    <w:rsid w:val="00181A50"/>
    <w:rsid w:val="00184C4D"/>
    <w:rsid w:val="00186519"/>
    <w:rsid w:val="00191DA7"/>
    <w:rsid w:val="00193B85"/>
    <w:rsid w:val="001A32A6"/>
    <w:rsid w:val="001A3FB8"/>
    <w:rsid w:val="001A4048"/>
    <w:rsid w:val="001A4DF4"/>
    <w:rsid w:val="001A56E6"/>
    <w:rsid w:val="001A68EB"/>
    <w:rsid w:val="001B7002"/>
    <w:rsid w:val="001B7122"/>
    <w:rsid w:val="001C089C"/>
    <w:rsid w:val="001C2663"/>
    <w:rsid w:val="001C5D7E"/>
    <w:rsid w:val="001D1259"/>
    <w:rsid w:val="001D42CC"/>
    <w:rsid w:val="001D6187"/>
    <w:rsid w:val="001D6B13"/>
    <w:rsid w:val="001D6DC3"/>
    <w:rsid w:val="001D7F05"/>
    <w:rsid w:val="001E0E4A"/>
    <w:rsid w:val="001E135A"/>
    <w:rsid w:val="001E3DF7"/>
    <w:rsid w:val="001E600C"/>
    <w:rsid w:val="001E62E7"/>
    <w:rsid w:val="001F00DF"/>
    <w:rsid w:val="001F0745"/>
    <w:rsid w:val="001F5F4D"/>
    <w:rsid w:val="001F7703"/>
    <w:rsid w:val="0020054D"/>
    <w:rsid w:val="00202124"/>
    <w:rsid w:val="00202711"/>
    <w:rsid w:val="00203064"/>
    <w:rsid w:val="00203B1B"/>
    <w:rsid w:val="00204024"/>
    <w:rsid w:val="0020779C"/>
    <w:rsid w:val="002078FD"/>
    <w:rsid w:val="00207DDB"/>
    <w:rsid w:val="00210356"/>
    <w:rsid w:val="00212C1B"/>
    <w:rsid w:val="0021319D"/>
    <w:rsid w:val="002135A5"/>
    <w:rsid w:val="00213C40"/>
    <w:rsid w:val="00213E0C"/>
    <w:rsid w:val="00216E1D"/>
    <w:rsid w:val="00222108"/>
    <w:rsid w:val="00222862"/>
    <w:rsid w:val="00224342"/>
    <w:rsid w:val="002245EA"/>
    <w:rsid w:val="00224779"/>
    <w:rsid w:val="00225513"/>
    <w:rsid w:val="00225B2F"/>
    <w:rsid w:val="00227342"/>
    <w:rsid w:val="0023012B"/>
    <w:rsid w:val="00232E3C"/>
    <w:rsid w:val="00234135"/>
    <w:rsid w:val="0024192E"/>
    <w:rsid w:val="002420A6"/>
    <w:rsid w:val="002421AE"/>
    <w:rsid w:val="00242F60"/>
    <w:rsid w:val="002444A7"/>
    <w:rsid w:val="002448CA"/>
    <w:rsid w:val="00245A2C"/>
    <w:rsid w:val="00246C05"/>
    <w:rsid w:val="002508CA"/>
    <w:rsid w:val="00251459"/>
    <w:rsid w:val="00253BFC"/>
    <w:rsid w:val="002544B7"/>
    <w:rsid w:val="00255446"/>
    <w:rsid w:val="00256939"/>
    <w:rsid w:val="00260D3C"/>
    <w:rsid w:val="00261916"/>
    <w:rsid w:val="002627D1"/>
    <w:rsid w:val="00262B31"/>
    <w:rsid w:val="00263F73"/>
    <w:rsid w:val="00264C7C"/>
    <w:rsid w:val="0026600E"/>
    <w:rsid w:val="00267270"/>
    <w:rsid w:val="00267AD2"/>
    <w:rsid w:val="002718C3"/>
    <w:rsid w:val="00272082"/>
    <w:rsid w:val="00272A88"/>
    <w:rsid w:val="002755EE"/>
    <w:rsid w:val="002761E7"/>
    <w:rsid w:val="002767E3"/>
    <w:rsid w:val="00277151"/>
    <w:rsid w:val="00277E5C"/>
    <w:rsid w:val="00283061"/>
    <w:rsid w:val="002859CF"/>
    <w:rsid w:val="00286B32"/>
    <w:rsid w:val="0029345F"/>
    <w:rsid w:val="002A0768"/>
    <w:rsid w:val="002A2A14"/>
    <w:rsid w:val="002A6982"/>
    <w:rsid w:val="002A777F"/>
    <w:rsid w:val="002B07C0"/>
    <w:rsid w:val="002B1882"/>
    <w:rsid w:val="002B3DAF"/>
    <w:rsid w:val="002B78C6"/>
    <w:rsid w:val="002C29BC"/>
    <w:rsid w:val="002C2DD9"/>
    <w:rsid w:val="002C36CA"/>
    <w:rsid w:val="002C5554"/>
    <w:rsid w:val="002C7B89"/>
    <w:rsid w:val="002D00DA"/>
    <w:rsid w:val="002D3695"/>
    <w:rsid w:val="002D36F3"/>
    <w:rsid w:val="002D5A91"/>
    <w:rsid w:val="002E34D9"/>
    <w:rsid w:val="002E3BA3"/>
    <w:rsid w:val="002E6CB5"/>
    <w:rsid w:val="002F0FF3"/>
    <w:rsid w:val="002F4F0C"/>
    <w:rsid w:val="002F64E2"/>
    <w:rsid w:val="002F65FD"/>
    <w:rsid w:val="0030073C"/>
    <w:rsid w:val="0030275F"/>
    <w:rsid w:val="00303260"/>
    <w:rsid w:val="003101F1"/>
    <w:rsid w:val="00316DAF"/>
    <w:rsid w:val="003211C7"/>
    <w:rsid w:val="00325E68"/>
    <w:rsid w:val="00327DC3"/>
    <w:rsid w:val="00331F17"/>
    <w:rsid w:val="003332BF"/>
    <w:rsid w:val="003336E2"/>
    <w:rsid w:val="0033494E"/>
    <w:rsid w:val="00334A4C"/>
    <w:rsid w:val="00334E3A"/>
    <w:rsid w:val="003352B4"/>
    <w:rsid w:val="0033625F"/>
    <w:rsid w:val="003370CA"/>
    <w:rsid w:val="00337175"/>
    <w:rsid w:val="003374DF"/>
    <w:rsid w:val="00337961"/>
    <w:rsid w:val="00342D98"/>
    <w:rsid w:val="00345735"/>
    <w:rsid w:val="00345A49"/>
    <w:rsid w:val="00346647"/>
    <w:rsid w:val="003466DF"/>
    <w:rsid w:val="00346A41"/>
    <w:rsid w:val="003508F6"/>
    <w:rsid w:val="00350AE7"/>
    <w:rsid w:val="003511E6"/>
    <w:rsid w:val="003523FF"/>
    <w:rsid w:val="003525CC"/>
    <w:rsid w:val="0035431C"/>
    <w:rsid w:val="003552A1"/>
    <w:rsid w:val="00361B2F"/>
    <w:rsid w:val="00363FF8"/>
    <w:rsid w:val="00365C44"/>
    <w:rsid w:val="003660CD"/>
    <w:rsid w:val="00366AEF"/>
    <w:rsid w:val="003670B9"/>
    <w:rsid w:val="0037263E"/>
    <w:rsid w:val="00373657"/>
    <w:rsid w:val="00373DE1"/>
    <w:rsid w:val="00374A56"/>
    <w:rsid w:val="0038446D"/>
    <w:rsid w:val="00384820"/>
    <w:rsid w:val="00385180"/>
    <w:rsid w:val="003853D0"/>
    <w:rsid w:val="00386376"/>
    <w:rsid w:val="00386E75"/>
    <w:rsid w:val="0039090F"/>
    <w:rsid w:val="00391BE1"/>
    <w:rsid w:val="003921B5"/>
    <w:rsid w:val="00393C9A"/>
    <w:rsid w:val="00393E74"/>
    <w:rsid w:val="00394B5F"/>
    <w:rsid w:val="00394EB0"/>
    <w:rsid w:val="003952DA"/>
    <w:rsid w:val="00395A8C"/>
    <w:rsid w:val="00396313"/>
    <w:rsid w:val="00396482"/>
    <w:rsid w:val="003A05BA"/>
    <w:rsid w:val="003A4855"/>
    <w:rsid w:val="003A5298"/>
    <w:rsid w:val="003A5D0E"/>
    <w:rsid w:val="003A6483"/>
    <w:rsid w:val="003A65D0"/>
    <w:rsid w:val="003B05DA"/>
    <w:rsid w:val="003B4BFA"/>
    <w:rsid w:val="003B7943"/>
    <w:rsid w:val="003C05AC"/>
    <w:rsid w:val="003C222D"/>
    <w:rsid w:val="003C2E1F"/>
    <w:rsid w:val="003C4A63"/>
    <w:rsid w:val="003C5200"/>
    <w:rsid w:val="003C59F2"/>
    <w:rsid w:val="003C61E2"/>
    <w:rsid w:val="003D052B"/>
    <w:rsid w:val="003D0ED9"/>
    <w:rsid w:val="003E0199"/>
    <w:rsid w:val="003E16C3"/>
    <w:rsid w:val="003E1F93"/>
    <w:rsid w:val="003E2A3E"/>
    <w:rsid w:val="003E2BCD"/>
    <w:rsid w:val="003E349A"/>
    <w:rsid w:val="003E4B47"/>
    <w:rsid w:val="003E5D4D"/>
    <w:rsid w:val="003F0669"/>
    <w:rsid w:val="003F129D"/>
    <w:rsid w:val="003F3EE4"/>
    <w:rsid w:val="003F6CF8"/>
    <w:rsid w:val="003F7DBF"/>
    <w:rsid w:val="00400BCC"/>
    <w:rsid w:val="00404172"/>
    <w:rsid w:val="004045E5"/>
    <w:rsid w:val="004102C1"/>
    <w:rsid w:val="00410E3C"/>
    <w:rsid w:val="004157F9"/>
    <w:rsid w:val="00415861"/>
    <w:rsid w:val="00420A0E"/>
    <w:rsid w:val="004218D0"/>
    <w:rsid w:val="00421B62"/>
    <w:rsid w:val="00422BE7"/>
    <w:rsid w:val="00423F0C"/>
    <w:rsid w:val="00424637"/>
    <w:rsid w:val="00426C69"/>
    <w:rsid w:val="00431EA7"/>
    <w:rsid w:val="00432481"/>
    <w:rsid w:val="00432A8C"/>
    <w:rsid w:val="00433BA1"/>
    <w:rsid w:val="00435221"/>
    <w:rsid w:val="004356B8"/>
    <w:rsid w:val="0044108B"/>
    <w:rsid w:val="00441F74"/>
    <w:rsid w:val="00442895"/>
    <w:rsid w:val="004428F9"/>
    <w:rsid w:val="00442C03"/>
    <w:rsid w:val="00442DA8"/>
    <w:rsid w:val="00442FFF"/>
    <w:rsid w:val="0044390F"/>
    <w:rsid w:val="004455C1"/>
    <w:rsid w:val="00447A24"/>
    <w:rsid w:val="0045053A"/>
    <w:rsid w:val="0045133E"/>
    <w:rsid w:val="00451AFB"/>
    <w:rsid w:val="00451E60"/>
    <w:rsid w:val="00455244"/>
    <w:rsid w:val="00456E79"/>
    <w:rsid w:val="004603A7"/>
    <w:rsid w:val="00461102"/>
    <w:rsid w:val="004614A6"/>
    <w:rsid w:val="004649E9"/>
    <w:rsid w:val="00464A5F"/>
    <w:rsid w:val="0046724E"/>
    <w:rsid w:val="00467C64"/>
    <w:rsid w:val="00471176"/>
    <w:rsid w:val="00472435"/>
    <w:rsid w:val="004724A0"/>
    <w:rsid w:val="00472DA1"/>
    <w:rsid w:val="00474001"/>
    <w:rsid w:val="00474EB7"/>
    <w:rsid w:val="00477898"/>
    <w:rsid w:val="00477D6A"/>
    <w:rsid w:val="00482978"/>
    <w:rsid w:val="00483518"/>
    <w:rsid w:val="004836AB"/>
    <w:rsid w:val="004864B6"/>
    <w:rsid w:val="00487FEE"/>
    <w:rsid w:val="004904CB"/>
    <w:rsid w:val="00492918"/>
    <w:rsid w:val="0049340D"/>
    <w:rsid w:val="00493AFF"/>
    <w:rsid w:val="004A210E"/>
    <w:rsid w:val="004A3411"/>
    <w:rsid w:val="004A3563"/>
    <w:rsid w:val="004B0F87"/>
    <w:rsid w:val="004B11AE"/>
    <w:rsid w:val="004B1341"/>
    <w:rsid w:val="004B1C54"/>
    <w:rsid w:val="004B2F9A"/>
    <w:rsid w:val="004B4CDC"/>
    <w:rsid w:val="004B6587"/>
    <w:rsid w:val="004B6997"/>
    <w:rsid w:val="004B778D"/>
    <w:rsid w:val="004C0565"/>
    <w:rsid w:val="004C253A"/>
    <w:rsid w:val="004C25E2"/>
    <w:rsid w:val="004D0530"/>
    <w:rsid w:val="004D3280"/>
    <w:rsid w:val="004D35B2"/>
    <w:rsid w:val="004D3A98"/>
    <w:rsid w:val="004D684B"/>
    <w:rsid w:val="004D6B3B"/>
    <w:rsid w:val="004E10CD"/>
    <w:rsid w:val="004E1DD8"/>
    <w:rsid w:val="004E1E54"/>
    <w:rsid w:val="004E2108"/>
    <w:rsid w:val="004E28C4"/>
    <w:rsid w:val="004E4829"/>
    <w:rsid w:val="004E5C36"/>
    <w:rsid w:val="004E7504"/>
    <w:rsid w:val="004F11A2"/>
    <w:rsid w:val="004F4D1B"/>
    <w:rsid w:val="004F5A97"/>
    <w:rsid w:val="004F748E"/>
    <w:rsid w:val="00500445"/>
    <w:rsid w:val="00500A84"/>
    <w:rsid w:val="005038F5"/>
    <w:rsid w:val="005047A0"/>
    <w:rsid w:val="005056AB"/>
    <w:rsid w:val="0051049C"/>
    <w:rsid w:val="00513033"/>
    <w:rsid w:val="00515FB2"/>
    <w:rsid w:val="00520D92"/>
    <w:rsid w:val="00522DF0"/>
    <w:rsid w:val="0052390E"/>
    <w:rsid w:val="00523CF8"/>
    <w:rsid w:val="00524110"/>
    <w:rsid w:val="005241CC"/>
    <w:rsid w:val="00530842"/>
    <w:rsid w:val="00530C9C"/>
    <w:rsid w:val="00532DB8"/>
    <w:rsid w:val="00535867"/>
    <w:rsid w:val="005359E1"/>
    <w:rsid w:val="005417E5"/>
    <w:rsid w:val="005437E8"/>
    <w:rsid w:val="00546750"/>
    <w:rsid w:val="0055048F"/>
    <w:rsid w:val="00555507"/>
    <w:rsid w:val="00556EEA"/>
    <w:rsid w:val="005573F9"/>
    <w:rsid w:val="00561BBB"/>
    <w:rsid w:val="00562E02"/>
    <w:rsid w:val="00563492"/>
    <w:rsid w:val="00563511"/>
    <w:rsid w:val="0056590F"/>
    <w:rsid w:val="00566AA2"/>
    <w:rsid w:val="0057051C"/>
    <w:rsid w:val="0057111B"/>
    <w:rsid w:val="00571670"/>
    <w:rsid w:val="0057173B"/>
    <w:rsid w:val="00571EA3"/>
    <w:rsid w:val="00572091"/>
    <w:rsid w:val="005723F6"/>
    <w:rsid w:val="005735CE"/>
    <w:rsid w:val="00573F5A"/>
    <w:rsid w:val="005802AE"/>
    <w:rsid w:val="00581349"/>
    <w:rsid w:val="00581C54"/>
    <w:rsid w:val="00581EED"/>
    <w:rsid w:val="00584CBF"/>
    <w:rsid w:val="0058532A"/>
    <w:rsid w:val="0058582D"/>
    <w:rsid w:val="00585C43"/>
    <w:rsid w:val="005868BA"/>
    <w:rsid w:val="00587516"/>
    <w:rsid w:val="005901A2"/>
    <w:rsid w:val="005918F4"/>
    <w:rsid w:val="005954F7"/>
    <w:rsid w:val="005A05DE"/>
    <w:rsid w:val="005A0A41"/>
    <w:rsid w:val="005A1364"/>
    <w:rsid w:val="005A1482"/>
    <w:rsid w:val="005A15E0"/>
    <w:rsid w:val="005A1A22"/>
    <w:rsid w:val="005A26CE"/>
    <w:rsid w:val="005A2E1D"/>
    <w:rsid w:val="005A46AA"/>
    <w:rsid w:val="005B17EE"/>
    <w:rsid w:val="005B232E"/>
    <w:rsid w:val="005B29E2"/>
    <w:rsid w:val="005B7555"/>
    <w:rsid w:val="005C01FE"/>
    <w:rsid w:val="005C074B"/>
    <w:rsid w:val="005C0BA4"/>
    <w:rsid w:val="005C25BD"/>
    <w:rsid w:val="005C3410"/>
    <w:rsid w:val="005C4510"/>
    <w:rsid w:val="005C55C7"/>
    <w:rsid w:val="005C6C52"/>
    <w:rsid w:val="005C72AD"/>
    <w:rsid w:val="005D17C1"/>
    <w:rsid w:val="005D5213"/>
    <w:rsid w:val="005D702B"/>
    <w:rsid w:val="005D7DED"/>
    <w:rsid w:val="005E0B5F"/>
    <w:rsid w:val="005E0CE6"/>
    <w:rsid w:val="005E514E"/>
    <w:rsid w:val="005E722E"/>
    <w:rsid w:val="005F0BBE"/>
    <w:rsid w:val="005F1100"/>
    <w:rsid w:val="005F2BE8"/>
    <w:rsid w:val="005F5744"/>
    <w:rsid w:val="005F65E3"/>
    <w:rsid w:val="005F6EE9"/>
    <w:rsid w:val="005F7288"/>
    <w:rsid w:val="00603809"/>
    <w:rsid w:val="00603ADE"/>
    <w:rsid w:val="00605100"/>
    <w:rsid w:val="00606D4C"/>
    <w:rsid w:val="00607612"/>
    <w:rsid w:val="006077B6"/>
    <w:rsid w:val="00610A91"/>
    <w:rsid w:val="006116E2"/>
    <w:rsid w:val="006119F7"/>
    <w:rsid w:val="00612424"/>
    <w:rsid w:val="00613263"/>
    <w:rsid w:val="00613D32"/>
    <w:rsid w:val="00613E2F"/>
    <w:rsid w:val="0061656F"/>
    <w:rsid w:val="00616DFB"/>
    <w:rsid w:val="00617890"/>
    <w:rsid w:val="00622F39"/>
    <w:rsid w:val="006257EA"/>
    <w:rsid w:val="00630DE1"/>
    <w:rsid w:val="0063211D"/>
    <w:rsid w:val="00632AD8"/>
    <w:rsid w:val="006334AB"/>
    <w:rsid w:val="00634C65"/>
    <w:rsid w:val="00635FEB"/>
    <w:rsid w:val="00640D0A"/>
    <w:rsid w:val="0064271C"/>
    <w:rsid w:val="00642EF2"/>
    <w:rsid w:val="00645AFB"/>
    <w:rsid w:val="006524A0"/>
    <w:rsid w:val="00652841"/>
    <w:rsid w:val="00653419"/>
    <w:rsid w:val="0065569F"/>
    <w:rsid w:val="0065630C"/>
    <w:rsid w:val="00657562"/>
    <w:rsid w:val="00660268"/>
    <w:rsid w:val="0066450D"/>
    <w:rsid w:val="00665CF7"/>
    <w:rsid w:val="006660BD"/>
    <w:rsid w:val="0067066C"/>
    <w:rsid w:val="006706F3"/>
    <w:rsid w:val="00673EB3"/>
    <w:rsid w:val="00674A60"/>
    <w:rsid w:val="00675196"/>
    <w:rsid w:val="006752B3"/>
    <w:rsid w:val="00683B7D"/>
    <w:rsid w:val="00684B02"/>
    <w:rsid w:val="006856A2"/>
    <w:rsid w:val="006871FC"/>
    <w:rsid w:val="00687AE5"/>
    <w:rsid w:val="006910FE"/>
    <w:rsid w:val="00691FF9"/>
    <w:rsid w:val="0069290D"/>
    <w:rsid w:val="00692916"/>
    <w:rsid w:val="006946E9"/>
    <w:rsid w:val="006946F8"/>
    <w:rsid w:val="00695EA1"/>
    <w:rsid w:val="006A07BE"/>
    <w:rsid w:val="006A0D0F"/>
    <w:rsid w:val="006A1768"/>
    <w:rsid w:val="006A2A23"/>
    <w:rsid w:val="006A5092"/>
    <w:rsid w:val="006A509B"/>
    <w:rsid w:val="006A64CC"/>
    <w:rsid w:val="006B20B2"/>
    <w:rsid w:val="006B212D"/>
    <w:rsid w:val="006B37D7"/>
    <w:rsid w:val="006B3900"/>
    <w:rsid w:val="006B4FDA"/>
    <w:rsid w:val="006B6960"/>
    <w:rsid w:val="006C2E51"/>
    <w:rsid w:val="006C47B0"/>
    <w:rsid w:val="006C55C3"/>
    <w:rsid w:val="006C65A6"/>
    <w:rsid w:val="006D016F"/>
    <w:rsid w:val="006D02A9"/>
    <w:rsid w:val="006D1693"/>
    <w:rsid w:val="006D3E3C"/>
    <w:rsid w:val="006D512E"/>
    <w:rsid w:val="006D51EB"/>
    <w:rsid w:val="006D54B9"/>
    <w:rsid w:val="006D6656"/>
    <w:rsid w:val="006D6708"/>
    <w:rsid w:val="006D677A"/>
    <w:rsid w:val="006E3777"/>
    <w:rsid w:val="006E4007"/>
    <w:rsid w:val="006E5698"/>
    <w:rsid w:val="006E5F07"/>
    <w:rsid w:val="006E69FA"/>
    <w:rsid w:val="006F306E"/>
    <w:rsid w:val="006F7A1D"/>
    <w:rsid w:val="007016E9"/>
    <w:rsid w:val="00705B98"/>
    <w:rsid w:val="00706553"/>
    <w:rsid w:val="00707705"/>
    <w:rsid w:val="00711EC0"/>
    <w:rsid w:val="00713712"/>
    <w:rsid w:val="007175D4"/>
    <w:rsid w:val="007210B9"/>
    <w:rsid w:val="007212C0"/>
    <w:rsid w:val="00721C51"/>
    <w:rsid w:val="00722EF0"/>
    <w:rsid w:val="007266A0"/>
    <w:rsid w:val="007275DE"/>
    <w:rsid w:val="00730599"/>
    <w:rsid w:val="00730FD7"/>
    <w:rsid w:val="00731811"/>
    <w:rsid w:val="007336A0"/>
    <w:rsid w:val="00736BD2"/>
    <w:rsid w:val="00737831"/>
    <w:rsid w:val="00741BB7"/>
    <w:rsid w:val="00745451"/>
    <w:rsid w:val="00745FAC"/>
    <w:rsid w:val="0074685D"/>
    <w:rsid w:val="00747A23"/>
    <w:rsid w:val="00755467"/>
    <w:rsid w:val="0075586B"/>
    <w:rsid w:val="00756630"/>
    <w:rsid w:val="007638EA"/>
    <w:rsid w:val="00765D6A"/>
    <w:rsid w:val="0076619D"/>
    <w:rsid w:val="00766357"/>
    <w:rsid w:val="0077080D"/>
    <w:rsid w:val="007722AF"/>
    <w:rsid w:val="00772745"/>
    <w:rsid w:val="00776435"/>
    <w:rsid w:val="00776F88"/>
    <w:rsid w:val="00776FD0"/>
    <w:rsid w:val="0077701C"/>
    <w:rsid w:val="007836A2"/>
    <w:rsid w:val="007868F6"/>
    <w:rsid w:val="00786A05"/>
    <w:rsid w:val="00786C29"/>
    <w:rsid w:val="007900F1"/>
    <w:rsid w:val="00792C25"/>
    <w:rsid w:val="0079528E"/>
    <w:rsid w:val="007963CD"/>
    <w:rsid w:val="00797612"/>
    <w:rsid w:val="00797B9D"/>
    <w:rsid w:val="007A642E"/>
    <w:rsid w:val="007A6C5E"/>
    <w:rsid w:val="007A6EA8"/>
    <w:rsid w:val="007B04F5"/>
    <w:rsid w:val="007B05F6"/>
    <w:rsid w:val="007B35D5"/>
    <w:rsid w:val="007B4E63"/>
    <w:rsid w:val="007B6CCD"/>
    <w:rsid w:val="007C0D0B"/>
    <w:rsid w:val="007C0E2E"/>
    <w:rsid w:val="007C2A5C"/>
    <w:rsid w:val="007C2DDE"/>
    <w:rsid w:val="007C5295"/>
    <w:rsid w:val="007C7484"/>
    <w:rsid w:val="007D0328"/>
    <w:rsid w:val="007D17D5"/>
    <w:rsid w:val="007D1C3E"/>
    <w:rsid w:val="007D28D8"/>
    <w:rsid w:val="007D28F9"/>
    <w:rsid w:val="007D3518"/>
    <w:rsid w:val="007D36C9"/>
    <w:rsid w:val="007E0EA0"/>
    <w:rsid w:val="007E1BD4"/>
    <w:rsid w:val="007E2A02"/>
    <w:rsid w:val="007E2AA8"/>
    <w:rsid w:val="007E3C3C"/>
    <w:rsid w:val="007E6295"/>
    <w:rsid w:val="007E66B5"/>
    <w:rsid w:val="007F0C30"/>
    <w:rsid w:val="007F1405"/>
    <w:rsid w:val="007F2FCA"/>
    <w:rsid w:val="007F6E30"/>
    <w:rsid w:val="00800AF6"/>
    <w:rsid w:val="008011C0"/>
    <w:rsid w:val="008013F5"/>
    <w:rsid w:val="00801959"/>
    <w:rsid w:val="00804A6E"/>
    <w:rsid w:val="00804E37"/>
    <w:rsid w:val="00805C06"/>
    <w:rsid w:val="0080613F"/>
    <w:rsid w:val="00806B26"/>
    <w:rsid w:val="00807A17"/>
    <w:rsid w:val="00810574"/>
    <w:rsid w:val="00811FBD"/>
    <w:rsid w:val="00813A32"/>
    <w:rsid w:val="0081468A"/>
    <w:rsid w:val="00814DB0"/>
    <w:rsid w:val="0081740F"/>
    <w:rsid w:val="00817DA3"/>
    <w:rsid w:val="00823239"/>
    <w:rsid w:val="00823C28"/>
    <w:rsid w:val="00825DA7"/>
    <w:rsid w:val="00826085"/>
    <w:rsid w:val="008261BB"/>
    <w:rsid w:val="00826210"/>
    <w:rsid w:val="008273CE"/>
    <w:rsid w:val="00830F69"/>
    <w:rsid w:val="008350D3"/>
    <w:rsid w:val="00835DC5"/>
    <w:rsid w:val="00836FD0"/>
    <w:rsid w:val="008375EA"/>
    <w:rsid w:val="008378CC"/>
    <w:rsid w:val="00841817"/>
    <w:rsid w:val="008425AF"/>
    <w:rsid w:val="008451D5"/>
    <w:rsid w:val="0084654A"/>
    <w:rsid w:val="008466FB"/>
    <w:rsid w:val="008471F6"/>
    <w:rsid w:val="00852201"/>
    <w:rsid w:val="00852EA0"/>
    <w:rsid w:val="00855732"/>
    <w:rsid w:val="008561FC"/>
    <w:rsid w:val="00857DA6"/>
    <w:rsid w:val="00861213"/>
    <w:rsid w:val="00862676"/>
    <w:rsid w:val="008628C5"/>
    <w:rsid w:val="008637A2"/>
    <w:rsid w:val="00864420"/>
    <w:rsid w:val="008663F5"/>
    <w:rsid w:val="00867380"/>
    <w:rsid w:val="00871D3F"/>
    <w:rsid w:val="00872C45"/>
    <w:rsid w:val="00873379"/>
    <w:rsid w:val="00873503"/>
    <w:rsid w:val="008766A0"/>
    <w:rsid w:val="008808F8"/>
    <w:rsid w:val="008809B6"/>
    <w:rsid w:val="00880E76"/>
    <w:rsid w:val="0088142C"/>
    <w:rsid w:val="0088305B"/>
    <w:rsid w:val="00883D30"/>
    <w:rsid w:val="00884602"/>
    <w:rsid w:val="00885444"/>
    <w:rsid w:val="008878F0"/>
    <w:rsid w:val="00891B9A"/>
    <w:rsid w:val="008930CC"/>
    <w:rsid w:val="008A02FC"/>
    <w:rsid w:val="008A25C3"/>
    <w:rsid w:val="008A2DC6"/>
    <w:rsid w:val="008A3AAE"/>
    <w:rsid w:val="008A4097"/>
    <w:rsid w:val="008A6B18"/>
    <w:rsid w:val="008A74F6"/>
    <w:rsid w:val="008B1100"/>
    <w:rsid w:val="008B3441"/>
    <w:rsid w:val="008B4372"/>
    <w:rsid w:val="008B4730"/>
    <w:rsid w:val="008B4EF7"/>
    <w:rsid w:val="008B6D12"/>
    <w:rsid w:val="008C2762"/>
    <w:rsid w:val="008C38A7"/>
    <w:rsid w:val="008C48D3"/>
    <w:rsid w:val="008C6FA5"/>
    <w:rsid w:val="008D3A97"/>
    <w:rsid w:val="008D485E"/>
    <w:rsid w:val="008D5F9E"/>
    <w:rsid w:val="008D63D9"/>
    <w:rsid w:val="008D73A8"/>
    <w:rsid w:val="008D7473"/>
    <w:rsid w:val="008E0A7B"/>
    <w:rsid w:val="008E6F04"/>
    <w:rsid w:val="008E745F"/>
    <w:rsid w:val="008E7950"/>
    <w:rsid w:val="008E7FA1"/>
    <w:rsid w:val="008F07D5"/>
    <w:rsid w:val="008F0BD5"/>
    <w:rsid w:val="008F2807"/>
    <w:rsid w:val="008F3802"/>
    <w:rsid w:val="008F3D15"/>
    <w:rsid w:val="008F3E26"/>
    <w:rsid w:val="008F673F"/>
    <w:rsid w:val="008F7083"/>
    <w:rsid w:val="008F7224"/>
    <w:rsid w:val="00900E5B"/>
    <w:rsid w:val="00901D7E"/>
    <w:rsid w:val="00903B39"/>
    <w:rsid w:val="009059F3"/>
    <w:rsid w:val="009069BD"/>
    <w:rsid w:val="00911037"/>
    <w:rsid w:val="00911CF1"/>
    <w:rsid w:val="00911D13"/>
    <w:rsid w:val="00914530"/>
    <w:rsid w:val="0091505B"/>
    <w:rsid w:val="00915947"/>
    <w:rsid w:val="00915EF2"/>
    <w:rsid w:val="009165B7"/>
    <w:rsid w:val="0091727E"/>
    <w:rsid w:val="00917B9F"/>
    <w:rsid w:val="00924B6F"/>
    <w:rsid w:val="009262B4"/>
    <w:rsid w:val="00927E03"/>
    <w:rsid w:val="00927E5A"/>
    <w:rsid w:val="009306AC"/>
    <w:rsid w:val="009340D8"/>
    <w:rsid w:val="009366C7"/>
    <w:rsid w:val="009379EB"/>
    <w:rsid w:val="0094383D"/>
    <w:rsid w:val="009445B7"/>
    <w:rsid w:val="00947855"/>
    <w:rsid w:val="00947A3A"/>
    <w:rsid w:val="00950AC5"/>
    <w:rsid w:val="00951FBD"/>
    <w:rsid w:val="00952ED7"/>
    <w:rsid w:val="00953FCE"/>
    <w:rsid w:val="009562C5"/>
    <w:rsid w:val="009604FE"/>
    <w:rsid w:val="009604FF"/>
    <w:rsid w:val="0096139A"/>
    <w:rsid w:val="009630BD"/>
    <w:rsid w:val="0096491A"/>
    <w:rsid w:val="00964A1E"/>
    <w:rsid w:val="0096506B"/>
    <w:rsid w:val="009655C2"/>
    <w:rsid w:val="00972B47"/>
    <w:rsid w:val="00982DBC"/>
    <w:rsid w:val="0098324A"/>
    <w:rsid w:val="00983BFF"/>
    <w:rsid w:val="00985C35"/>
    <w:rsid w:val="00986B77"/>
    <w:rsid w:val="00987472"/>
    <w:rsid w:val="00990D6D"/>
    <w:rsid w:val="009917CC"/>
    <w:rsid w:val="00991828"/>
    <w:rsid w:val="00991D49"/>
    <w:rsid w:val="0099377E"/>
    <w:rsid w:val="00994683"/>
    <w:rsid w:val="00994DCE"/>
    <w:rsid w:val="00995F58"/>
    <w:rsid w:val="009966F0"/>
    <w:rsid w:val="00997307"/>
    <w:rsid w:val="00997360"/>
    <w:rsid w:val="009A0642"/>
    <w:rsid w:val="009A14F2"/>
    <w:rsid w:val="009A5F40"/>
    <w:rsid w:val="009A6A84"/>
    <w:rsid w:val="009A6B58"/>
    <w:rsid w:val="009A6F9A"/>
    <w:rsid w:val="009A7836"/>
    <w:rsid w:val="009A7E0F"/>
    <w:rsid w:val="009B0F2B"/>
    <w:rsid w:val="009B10EE"/>
    <w:rsid w:val="009B4C99"/>
    <w:rsid w:val="009B5BFE"/>
    <w:rsid w:val="009C37D5"/>
    <w:rsid w:val="009C7CC8"/>
    <w:rsid w:val="009D4982"/>
    <w:rsid w:val="009D51BB"/>
    <w:rsid w:val="009E0F8F"/>
    <w:rsid w:val="009E1A73"/>
    <w:rsid w:val="009E1EAC"/>
    <w:rsid w:val="009E4805"/>
    <w:rsid w:val="009E5282"/>
    <w:rsid w:val="009E5EA9"/>
    <w:rsid w:val="009E6801"/>
    <w:rsid w:val="009E7519"/>
    <w:rsid w:val="009E7795"/>
    <w:rsid w:val="009E79D3"/>
    <w:rsid w:val="009F034C"/>
    <w:rsid w:val="009F080D"/>
    <w:rsid w:val="009F1034"/>
    <w:rsid w:val="009F27BB"/>
    <w:rsid w:val="009F48CF"/>
    <w:rsid w:val="009F4EDA"/>
    <w:rsid w:val="009F6661"/>
    <w:rsid w:val="009F69CA"/>
    <w:rsid w:val="009F7D80"/>
    <w:rsid w:val="00A0058C"/>
    <w:rsid w:val="00A01AE9"/>
    <w:rsid w:val="00A01C84"/>
    <w:rsid w:val="00A042D0"/>
    <w:rsid w:val="00A067BA"/>
    <w:rsid w:val="00A06CC6"/>
    <w:rsid w:val="00A06EAC"/>
    <w:rsid w:val="00A078FE"/>
    <w:rsid w:val="00A1179C"/>
    <w:rsid w:val="00A11B42"/>
    <w:rsid w:val="00A11BDA"/>
    <w:rsid w:val="00A11D36"/>
    <w:rsid w:val="00A12A37"/>
    <w:rsid w:val="00A15171"/>
    <w:rsid w:val="00A17A0E"/>
    <w:rsid w:val="00A21ED5"/>
    <w:rsid w:val="00A24210"/>
    <w:rsid w:val="00A278A1"/>
    <w:rsid w:val="00A27D02"/>
    <w:rsid w:val="00A30005"/>
    <w:rsid w:val="00A30603"/>
    <w:rsid w:val="00A308F2"/>
    <w:rsid w:val="00A351BB"/>
    <w:rsid w:val="00A35F10"/>
    <w:rsid w:val="00A37B55"/>
    <w:rsid w:val="00A37D75"/>
    <w:rsid w:val="00A44016"/>
    <w:rsid w:val="00A53F9B"/>
    <w:rsid w:val="00A565A2"/>
    <w:rsid w:val="00A57BC7"/>
    <w:rsid w:val="00A619B8"/>
    <w:rsid w:val="00A62175"/>
    <w:rsid w:val="00A62663"/>
    <w:rsid w:val="00A6614A"/>
    <w:rsid w:val="00A70BA7"/>
    <w:rsid w:val="00A75236"/>
    <w:rsid w:val="00A756DF"/>
    <w:rsid w:val="00A772B5"/>
    <w:rsid w:val="00A77730"/>
    <w:rsid w:val="00A84C3E"/>
    <w:rsid w:val="00A84E3B"/>
    <w:rsid w:val="00A85C00"/>
    <w:rsid w:val="00A85D20"/>
    <w:rsid w:val="00A86312"/>
    <w:rsid w:val="00A87254"/>
    <w:rsid w:val="00A958F5"/>
    <w:rsid w:val="00A9767F"/>
    <w:rsid w:val="00AA2DF2"/>
    <w:rsid w:val="00AA587E"/>
    <w:rsid w:val="00AA69F9"/>
    <w:rsid w:val="00AB023D"/>
    <w:rsid w:val="00AB1DE3"/>
    <w:rsid w:val="00AB558D"/>
    <w:rsid w:val="00AB78F1"/>
    <w:rsid w:val="00AB7DD5"/>
    <w:rsid w:val="00AC1278"/>
    <w:rsid w:val="00AC1487"/>
    <w:rsid w:val="00AC18E9"/>
    <w:rsid w:val="00AC526D"/>
    <w:rsid w:val="00AC55B9"/>
    <w:rsid w:val="00AC6D35"/>
    <w:rsid w:val="00AD043B"/>
    <w:rsid w:val="00AD0F8C"/>
    <w:rsid w:val="00AD6548"/>
    <w:rsid w:val="00AD7A95"/>
    <w:rsid w:val="00AE2168"/>
    <w:rsid w:val="00AE2E98"/>
    <w:rsid w:val="00AF245B"/>
    <w:rsid w:val="00AF2E0A"/>
    <w:rsid w:val="00AF3436"/>
    <w:rsid w:val="00AF4A12"/>
    <w:rsid w:val="00AF4FF6"/>
    <w:rsid w:val="00AF560B"/>
    <w:rsid w:val="00B0038D"/>
    <w:rsid w:val="00B02236"/>
    <w:rsid w:val="00B03187"/>
    <w:rsid w:val="00B03959"/>
    <w:rsid w:val="00B07872"/>
    <w:rsid w:val="00B10416"/>
    <w:rsid w:val="00B11363"/>
    <w:rsid w:val="00B15BE1"/>
    <w:rsid w:val="00B15C63"/>
    <w:rsid w:val="00B17D27"/>
    <w:rsid w:val="00B235B9"/>
    <w:rsid w:val="00B237FF"/>
    <w:rsid w:val="00B24ADD"/>
    <w:rsid w:val="00B25984"/>
    <w:rsid w:val="00B25E27"/>
    <w:rsid w:val="00B25FD6"/>
    <w:rsid w:val="00B30A14"/>
    <w:rsid w:val="00B31295"/>
    <w:rsid w:val="00B340F4"/>
    <w:rsid w:val="00B343CB"/>
    <w:rsid w:val="00B37550"/>
    <w:rsid w:val="00B37CAD"/>
    <w:rsid w:val="00B41B05"/>
    <w:rsid w:val="00B42978"/>
    <w:rsid w:val="00B42DD1"/>
    <w:rsid w:val="00B4447B"/>
    <w:rsid w:val="00B44AF5"/>
    <w:rsid w:val="00B50207"/>
    <w:rsid w:val="00B54321"/>
    <w:rsid w:val="00B55363"/>
    <w:rsid w:val="00B6114B"/>
    <w:rsid w:val="00B6121F"/>
    <w:rsid w:val="00B63B61"/>
    <w:rsid w:val="00B640A8"/>
    <w:rsid w:val="00B64B89"/>
    <w:rsid w:val="00B65900"/>
    <w:rsid w:val="00B65B8E"/>
    <w:rsid w:val="00B6660D"/>
    <w:rsid w:val="00B669F9"/>
    <w:rsid w:val="00B70545"/>
    <w:rsid w:val="00B7066C"/>
    <w:rsid w:val="00B70F52"/>
    <w:rsid w:val="00B74791"/>
    <w:rsid w:val="00B8157D"/>
    <w:rsid w:val="00B8225F"/>
    <w:rsid w:val="00B833E2"/>
    <w:rsid w:val="00B83C1F"/>
    <w:rsid w:val="00B83C36"/>
    <w:rsid w:val="00B842C9"/>
    <w:rsid w:val="00B91060"/>
    <w:rsid w:val="00B92ADC"/>
    <w:rsid w:val="00B93F20"/>
    <w:rsid w:val="00B94CCA"/>
    <w:rsid w:val="00B956A3"/>
    <w:rsid w:val="00BA0356"/>
    <w:rsid w:val="00BA1856"/>
    <w:rsid w:val="00BA3765"/>
    <w:rsid w:val="00BA59AD"/>
    <w:rsid w:val="00BA6E6C"/>
    <w:rsid w:val="00BB1089"/>
    <w:rsid w:val="00BB22B9"/>
    <w:rsid w:val="00BB2C6B"/>
    <w:rsid w:val="00BB355C"/>
    <w:rsid w:val="00BB38DC"/>
    <w:rsid w:val="00BB4048"/>
    <w:rsid w:val="00BC3973"/>
    <w:rsid w:val="00BC454D"/>
    <w:rsid w:val="00BC5F02"/>
    <w:rsid w:val="00BC7906"/>
    <w:rsid w:val="00BD01D3"/>
    <w:rsid w:val="00BD0AEA"/>
    <w:rsid w:val="00BD23CF"/>
    <w:rsid w:val="00BD4E0C"/>
    <w:rsid w:val="00BD65A3"/>
    <w:rsid w:val="00BD710D"/>
    <w:rsid w:val="00BE0EB4"/>
    <w:rsid w:val="00BE2180"/>
    <w:rsid w:val="00BE22D0"/>
    <w:rsid w:val="00BE61CB"/>
    <w:rsid w:val="00BE65C4"/>
    <w:rsid w:val="00BF1D5D"/>
    <w:rsid w:val="00BF7AA9"/>
    <w:rsid w:val="00C00A95"/>
    <w:rsid w:val="00C00CA7"/>
    <w:rsid w:val="00C0502D"/>
    <w:rsid w:val="00C050F5"/>
    <w:rsid w:val="00C06DC9"/>
    <w:rsid w:val="00C078BF"/>
    <w:rsid w:val="00C10C3C"/>
    <w:rsid w:val="00C14EE8"/>
    <w:rsid w:val="00C15904"/>
    <w:rsid w:val="00C15960"/>
    <w:rsid w:val="00C16916"/>
    <w:rsid w:val="00C228EE"/>
    <w:rsid w:val="00C22A63"/>
    <w:rsid w:val="00C243C5"/>
    <w:rsid w:val="00C26553"/>
    <w:rsid w:val="00C30B88"/>
    <w:rsid w:val="00C3136A"/>
    <w:rsid w:val="00C3237E"/>
    <w:rsid w:val="00C32446"/>
    <w:rsid w:val="00C3387D"/>
    <w:rsid w:val="00C33A6F"/>
    <w:rsid w:val="00C33CED"/>
    <w:rsid w:val="00C34211"/>
    <w:rsid w:val="00C37A19"/>
    <w:rsid w:val="00C43ABA"/>
    <w:rsid w:val="00C44088"/>
    <w:rsid w:val="00C45404"/>
    <w:rsid w:val="00C51F08"/>
    <w:rsid w:val="00C522D7"/>
    <w:rsid w:val="00C523F5"/>
    <w:rsid w:val="00C52845"/>
    <w:rsid w:val="00C53B7E"/>
    <w:rsid w:val="00C544A3"/>
    <w:rsid w:val="00C55370"/>
    <w:rsid w:val="00C553B0"/>
    <w:rsid w:val="00C55916"/>
    <w:rsid w:val="00C60836"/>
    <w:rsid w:val="00C63008"/>
    <w:rsid w:val="00C636DD"/>
    <w:rsid w:val="00C63AA4"/>
    <w:rsid w:val="00C64FD6"/>
    <w:rsid w:val="00C65985"/>
    <w:rsid w:val="00C65C9F"/>
    <w:rsid w:val="00C66649"/>
    <w:rsid w:val="00C701AB"/>
    <w:rsid w:val="00C75EE7"/>
    <w:rsid w:val="00C76903"/>
    <w:rsid w:val="00C76917"/>
    <w:rsid w:val="00C76C9C"/>
    <w:rsid w:val="00C76CF2"/>
    <w:rsid w:val="00C76FFC"/>
    <w:rsid w:val="00C77FC8"/>
    <w:rsid w:val="00C80722"/>
    <w:rsid w:val="00C82458"/>
    <w:rsid w:val="00C84481"/>
    <w:rsid w:val="00C875B3"/>
    <w:rsid w:val="00C879D7"/>
    <w:rsid w:val="00C90E21"/>
    <w:rsid w:val="00C93726"/>
    <w:rsid w:val="00C93E38"/>
    <w:rsid w:val="00C9710A"/>
    <w:rsid w:val="00CA0467"/>
    <w:rsid w:val="00CA64EB"/>
    <w:rsid w:val="00CA7061"/>
    <w:rsid w:val="00CB3DCA"/>
    <w:rsid w:val="00CB44FD"/>
    <w:rsid w:val="00CB6482"/>
    <w:rsid w:val="00CB7012"/>
    <w:rsid w:val="00CC37FC"/>
    <w:rsid w:val="00CC51F1"/>
    <w:rsid w:val="00CC58B9"/>
    <w:rsid w:val="00CC5983"/>
    <w:rsid w:val="00CC5DC7"/>
    <w:rsid w:val="00CC6B7E"/>
    <w:rsid w:val="00CD10C6"/>
    <w:rsid w:val="00CD46E8"/>
    <w:rsid w:val="00CE0435"/>
    <w:rsid w:val="00CE5B69"/>
    <w:rsid w:val="00CE7213"/>
    <w:rsid w:val="00CF16EB"/>
    <w:rsid w:val="00CF346A"/>
    <w:rsid w:val="00CF5726"/>
    <w:rsid w:val="00CF7776"/>
    <w:rsid w:val="00D021D6"/>
    <w:rsid w:val="00D04328"/>
    <w:rsid w:val="00D050E0"/>
    <w:rsid w:val="00D05684"/>
    <w:rsid w:val="00D07D2B"/>
    <w:rsid w:val="00D10247"/>
    <w:rsid w:val="00D13972"/>
    <w:rsid w:val="00D13A18"/>
    <w:rsid w:val="00D210F1"/>
    <w:rsid w:val="00D21443"/>
    <w:rsid w:val="00D21B76"/>
    <w:rsid w:val="00D21F1D"/>
    <w:rsid w:val="00D22259"/>
    <w:rsid w:val="00D22CD3"/>
    <w:rsid w:val="00D23D0B"/>
    <w:rsid w:val="00D2601A"/>
    <w:rsid w:val="00D26353"/>
    <w:rsid w:val="00D27A0E"/>
    <w:rsid w:val="00D30A79"/>
    <w:rsid w:val="00D313E9"/>
    <w:rsid w:val="00D32547"/>
    <w:rsid w:val="00D33044"/>
    <w:rsid w:val="00D33C10"/>
    <w:rsid w:val="00D355FC"/>
    <w:rsid w:val="00D36C24"/>
    <w:rsid w:val="00D36C48"/>
    <w:rsid w:val="00D371C1"/>
    <w:rsid w:val="00D40072"/>
    <w:rsid w:val="00D40873"/>
    <w:rsid w:val="00D40BC5"/>
    <w:rsid w:val="00D434F6"/>
    <w:rsid w:val="00D46655"/>
    <w:rsid w:val="00D50C54"/>
    <w:rsid w:val="00D50D90"/>
    <w:rsid w:val="00D51BB6"/>
    <w:rsid w:val="00D538DA"/>
    <w:rsid w:val="00D54711"/>
    <w:rsid w:val="00D56D89"/>
    <w:rsid w:val="00D61277"/>
    <w:rsid w:val="00D61872"/>
    <w:rsid w:val="00D70681"/>
    <w:rsid w:val="00D709B4"/>
    <w:rsid w:val="00D71B5B"/>
    <w:rsid w:val="00D73D5D"/>
    <w:rsid w:val="00D76E96"/>
    <w:rsid w:val="00D77348"/>
    <w:rsid w:val="00D81E00"/>
    <w:rsid w:val="00D81F17"/>
    <w:rsid w:val="00D82E51"/>
    <w:rsid w:val="00D83DC2"/>
    <w:rsid w:val="00D847DC"/>
    <w:rsid w:val="00D849FD"/>
    <w:rsid w:val="00D86AF9"/>
    <w:rsid w:val="00D86DDE"/>
    <w:rsid w:val="00D87268"/>
    <w:rsid w:val="00D872A7"/>
    <w:rsid w:val="00D92EB3"/>
    <w:rsid w:val="00D943F9"/>
    <w:rsid w:val="00D96234"/>
    <w:rsid w:val="00D97C9A"/>
    <w:rsid w:val="00DA1042"/>
    <w:rsid w:val="00DA1EEB"/>
    <w:rsid w:val="00DA3C11"/>
    <w:rsid w:val="00DB14C5"/>
    <w:rsid w:val="00DB18E9"/>
    <w:rsid w:val="00DB1FF4"/>
    <w:rsid w:val="00DB2C4E"/>
    <w:rsid w:val="00DB7CD6"/>
    <w:rsid w:val="00DC0425"/>
    <w:rsid w:val="00DC0BDF"/>
    <w:rsid w:val="00DC3311"/>
    <w:rsid w:val="00DC588C"/>
    <w:rsid w:val="00DD0C73"/>
    <w:rsid w:val="00DD141B"/>
    <w:rsid w:val="00DD2396"/>
    <w:rsid w:val="00DD27DA"/>
    <w:rsid w:val="00DD2B63"/>
    <w:rsid w:val="00DD589D"/>
    <w:rsid w:val="00DD5D87"/>
    <w:rsid w:val="00DD69C4"/>
    <w:rsid w:val="00DD78AC"/>
    <w:rsid w:val="00DE0C00"/>
    <w:rsid w:val="00DE0FCE"/>
    <w:rsid w:val="00DE2014"/>
    <w:rsid w:val="00DE2C54"/>
    <w:rsid w:val="00DE426E"/>
    <w:rsid w:val="00DE44E4"/>
    <w:rsid w:val="00DE456E"/>
    <w:rsid w:val="00DE4AE6"/>
    <w:rsid w:val="00DE565F"/>
    <w:rsid w:val="00DE5C31"/>
    <w:rsid w:val="00DE6D93"/>
    <w:rsid w:val="00DF1B31"/>
    <w:rsid w:val="00DF2609"/>
    <w:rsid w:val="00DF32BE"/>
    <w:rsid w:val="00DF5507"/>
    <w:rsid w:val="00DF5B4A"/>
    <w:rsid w:val="00DF7247"/>
    <w:rsid w:val="00E00C60"/>
    <w:rsid w:val="00E03A07"/>
    <w:rsid w:val="00E048EE"/>
    <w:rsid w:val="00E0696A"/>
    <w:rsid w:val="00E075EC"/>
    <w:rsid w:val="00E12F90"/>
    <w:rsid w:val="00E132A0"/>
    <w:rsid w:val="00E139DF"/>
    <w:rsid w:val="00E15861"/>
    <w:rsid w:val="00E16514"/>
    <w:rsid w:val="00E23770"/>
    <w:rsid w:val="00E23AE7"/>
    <w:rsid w:val="00E24537"/>
    <w:rsid w:val="00E25262"/>
    <w:rsid w:val="00E3236C"/>
    <w:rsid w:val="00E36A5A"/>
    <w:rsid w:val="00E36C13"/>
    <w:rsid w:val="00E4000C"/>
    <w:rsid w:val="00E411B2"/>
    <w:rsid w:val="00E44857"/>
    <w:rsid w:val="00E47D31"/>
    <w:rsid w:val="00E52377"/>
    <w:rsid w:val="00E52A84"/>
    <w:rsid w:val="00E53083"/>
    <w:rsid w:val="00E53E71"/>
    <w:rsid w:val="00E563D3"/>
    <w:rsid w:val="00E5692B"/>
    <w:rsid w:val="00E57566"/>
    <w:rsid w:val="00E61200"/>
    <w:rsid w:val="00E62507"/>
    <w:rsid w:val="00E625F0"/>
    <w:rsid w:val="00E632E1"/>
    <w:rsid w:val="00E64C65"/>
    <w:rsid w:val="00E6573E"/>
    <w:rsid w:val="00E70BD2"/>
    <w:rsid w:val="00E72766"/>
    <w:rsid w:val="00E73B19"/>
    <w:rsid w:val="00E746B1"/>
    <w:rsid w:val="00E840E1"/>
    <w:rsid w:val="00E8593D"/>
    <w:rsid w:val="00E864C6"/>
    <w:rsid w:val="00E90787"/>
    <w:rsid w:val="00E923AB"/>
    <w:rsid w:val="00E941EC"/>
    <w:rsid w:val="00E9471C"/>
    <w:rsid w:val="00E969EE"/>
    <w:rsid w:val="00EA15B0"/>
    <w:rsid w:val="00EA4CE8"/>
    <w:rsid w:val="00EA7650"/>
    <w:rsid w:val="00EB0B7E"/>
    <w:rsid w:val="00EB453F"/>
    <w:rsid w:val="00EB65E0"/>
    <w:rsid w:val="00EB6E04"/>
    <w:rsid w:val="00EB6F89"/>
    <w:rsid w:val="00EB7DD1"/>
    <w:rsid w:val="00EC088F"/>
    <w:rsid w:val="00EC2AC3"/>
    <w:rsid w:val="00EC2E29"/>
    <w:rsid w:val="00EC4640"/>
    <w:rsid w:val="00ED1C41"/>
    <w:rsid w:val="00ED7325"/>
    <w:rsid w:val="00EE3B0E"/>
    <w:rsid w:val="00EE51FB"/>
    <w:rsid w:val="00EE7B4C"/>
    <w:rsid w:val="00EF41BB"/>
    <w:rsid w:val="00EF492B"/>
    <w:rsid w:val="00EF7173"/>
    <w:rsid w:val="00EF7B86"/>
    <w:rsid w:val="00F00078"/>
    <w:rsid w:val="00F04923"/>
    <w:rsid w:val="00F10694"/>
    <w:rsid w:val="00F10EAF"/>
    <w:rsid w:val="00F110F4"/>
    <w:rsid w:val="00F125A3"/>
    <w:rsid w:val="00F14341"/>
    <w:rsid w:val="00F1548C"/>
    <w:rsid w:val="00F15578"/>
    <w:rsid w:val="00F1573F"/>
    <w:rsid w:val="00F179D0"/>
    <w:rsid w:val="00F20B3A"/>
    <w:rsid w:val="00F20E67"/>
    <w:rsid w:val="00F2272D"/>
    <w:rsid w:val="00F25DB9"/>
    <w:rsid w:val="00F26BD8"/>
    <w:rsid w:val="00F26E02"/>
    <w:rsid w:val="00F36F61"/>
    <w:rsid w:val="00F373B4"/>
    <w:rsid w:val="00F4064D"/>
    <w:rsid w:val="00F40ACE"/>
    <w:rsid w:val="00F4625E"/>
    <w:rsid w:val="00F4730E"/>
    <w:rsid w:val="00F50E3B"/>
    <w:rsid w:val="00F54BC1"/>
    <w:rsid w:val="00F55CE9"/>
    <w:rsid w:val="00F56141"/>
    <w:rsid w:val="00F5796C"/>
    <w:rsid w:val="00F60D97"/>
    <w:rsid w:val="00F63314"/>
    <w:rsid w:val="00F666BE"/>
    <w:rsid w:val="00F67FC1"/>
    <w:rsid w:val="00F71B87"/>
    <w:rsid w:val="00F73234"/>
    <w:rsid w:val="00F779C8"/>
    <w:rsid w:val="00F8188F"/>
    <w:rsid w:val="00F855C1"/>
    <w:rsid w:val="00F85AC6"/>
    <w:rsid w:val="00F86272"/>
    <w:rsid w:val="00F86855"/>
    <w:rsid w:val="00F90B53"/>
    <w:rsid w:val="00F910D1"/>
    <w:rsid w:val="00F919FD"/>
    <w:rsid w:val="00F91AB1"/>
    <w:rsid w:val="00F95037"/>
    <w:rsid w:val="00F96B84"/>
    <w:rsid w:val="00F9723B"/>
    <w:rsid w:val="00F97D50"/>
    <w:rsid w:val="00FA2206"/>
    <w:rsid w:val="00FA2AFC"/>
    <w:rsid w:val="00FA4878"/>
    <w:rsid w:val="00FA6455"/>
    <w:rsid w:val="00FA70E9"/>
    <w:rsid w:val="00FA7864"/>
    <w:rsid w:val="00FB0655"/>
    <w:rsid w:val="00FB0B8D"/>
    <w:rsid w:val="00FB1E91"/>
    <w:rsid w:val="00FB228B"/>
    <w:rsid w:val="00FB36F1"/>
    <w:rsid w:val="00FB689C"/>
    <w:rsid w:val="00FC55AB"/>
    <w:rsid w:val="00FC5A67"/>
    <w:rsid w:val="00FC7912"/>
    <w:rsid w:val="00FD0368"/>
    <w:rsid w:val="00FD087D"/>
    <w:rsid w:val="00FD08B2"/>
    <w:rsid w:val="00FD377E"/>
    <w:rsid w:val="00FD5A7E"/>
    <w:rsid w:val="00FE0C74"/>
    <w:rsid w:val="00FE1F14"/>
    <w:rsid w:val="00FE2950"/>
    <w:rsid w:val="00FE47F4"/>
    <w:rsid w:val="00FE4B9E"/>
    <w:rsid w:val="00FE54E5"/>
    <w:rsid w:val="00FE7ADA"/>
    <w:rsid w:val="00FF0401"/>
    <w:rsid w:val="00FF083A"/>
    <w:rsid w:val="00FF6524"/>
    <w:rsid w:val="00FF6A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7D6CAD"/>
  <w15:docId w15:val="{FB222F74-BC56-4700-9C52-DAE643D26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C3E"/>
    <w:pPr>
      <w:spacing w:before="120" w:after="120" w:line="276" w:lineRule="auto"/>
      <w:ind w:firstLine="397"/>
      <w:jc w:val="both"/>
    </w:pPr>
    <w:rPr>
      <w:rFonts w:ascii="Arial" w:hAnsi="Arial"/>
      <w:sz w:val="22"/>
      <w:szCs w:val="22"/>
      <w:lang w:val="es-AR" w:eastAsia="en-US"/>
    </w:rPr>
  </w:style>
  <w:style w:type="paragraph" w:styleId="Ttulo1">
    <w:name w:val="heading 1"/>
    <w:basedOn w:val="Normal"/>
    <w:next w:val="Normal"/>
    <w:link w:val="Ttulo1Car"/>
    <w:uiPriority w:val="9"/>
    <w:qFormat/>
    <w:rsid w:val="002135A5"/>
    <w:pPr>
      <w:keepNext/>
      <w:keepLines/>
      <w:spacing w:before="480"/>
      <w:outlineLvl w:val="0"/>
    </w:pPr>
    <w:rPr>
      <w:rFonts w:eastAsia="Times New Roman"/>
      <w:b/>
      <w:bCs/>
      <w:color w:val="365F91"/>
      <w:sz w:val="28"/>
      <w:szCs w:val="28"/>
      <w:u w:val="single"/>
    </w:rPr>
  </w:style>
  <w:style w:type="paragraph" w:styleId="Ttulo2">
    <w:name w:val="heading 2"/>
    <w:basedOn w:val="Normal"/>
    <w:link w:val="Ttulo2Car"/>
    <w:uiPriority w:val="9"/>
    <w:qFormat/>
    <w:rsid w:val="002135A5"/>
    <w:pPr>
      <w:spacing w:before="240"/>
      <w:outlineLvl w:val="1"/>
    </w:pPr>
    <w:rPr>
      <w:rFonts w:eastAsia="Times New Roman"/>
      <w:b/>
      <w:bCs/>
      <w:color w:val="FF0000"/>
      <w:sz w:val="24"/>
      <w:szCs w:val="36"/>
      <w:lang w:eastAsia="es-AR"/>
    </w:rPr>
  </w:style>
  <w:style w:type="paragraph" w:styleId="Ttulo3">
    <w:name w:val="heading 3"/>
    <w:basedOn w:val="Normal"/>
    <w:link w:val="Ttulo3Car"/>
    <w:uiPriority w:val="9"/>
    <w:qFormat/>
    <w:rsid w:val="002135A5"/>
    <w:pPr>
      <w:spacing w:before="240"/>
      <w:outlineLvl w:val="2"/>
    </w:pPr>
    <w:rPr>
      <w:rFonts w:eastAsia="Times New Roman"/>
      <w:b/>
      <w:bCs/>
      <w:i/>
      <w:color w:val="C00000"/>
      <w:szCs w:val="27"/>
      <w:lang w:eastAsia="es-AR"/>
    </w:rPr>
  </w:style>
  <w:style w:type="paragraph" w:styleId="Ttulo5">
    <w:name w:val="heading 5"/>
    <w:basedOn w:val="Normal"/>
    <w:next w:val="Normal"/>
    <w:qFormat/>
    <w:rsid w:val="005359E1"/>
    <w:pPr>
      <w:spacing w:before="240" w:after="60"/>
      <w:outlineLvl w:val="4"/>
    </w:pPr>
    <w:rPr>
      <w:b/>
      <w:bCs/>
      <w:i/>
      <w:iCs/>
      <w:sz w:val="26"/>
      <w:szCs w:val="26"/>
    </w:rPr>
  </w:style>
  <w:style w:type="paragraph" w:styleId="Ttulo6">
    <w:name w:val="heading 6"/>
    <w:basedOn w:val="Normal"/>
    <w:next w:val="Normal"/>
    <w:qFormat/>
    <w:rsid w:val="00C63008"/>
    <w:pPr>
      <w:spacing w:before="240" w:after="60"/>
      <w:outlineLvl w:val="5"/>
    </w:pPr>
    <w:rPr>
      <w:rFonts w:ascii="Times New Roman" w:hAnsi="Times New Roman"/>
      <w:b/>
      <w:bCs/>
    </w:rPr>
  </w:style>
  <w:style w:type="paragraph" w:styleId="Ttulo7">
    <w:name w:val="heading 7"/>
    <w:basedOn w:val="Normal"/>
    <w:next w:val="Normal"/>
    <w:qFormat/>
    <w:rsid w:val="007868F6"/>
    <w:pPr>
      <w:spacing w:before="240" w:after="60"/>
      <w:outlineLvl w:val="6"/>
    </w:pPr>
    <w:rPr>
      <w:rFonts w:ascii="Times New Roman" w:hAnsi="Times New Roman"/>
      <w:sz w:val="24"/>
      <w:szCs w:val="24"/>
    </w:rPr>
  </w:style>
  <w:style w:type="paragraph" w:styleId="Ttulo8">
    <w:name w:val="heading 8"/>
    <w:basedOn w:val="Normal"/>
    <w:next w:val="Normal"/>
    <w:qFormat/>
    <w:rsid w:val="007868F6"/>
    <w:pPr>
      <w:spacing w:before="240" w:after="60"/>
      <w:outlineLvl w:val="7"/>
    </w:pPr>
    <w:rPr>
      <w:rFonts w:ascii="Times New Roman" w:hAnsi="Times New Roman"/>
      <w:i/>
      <w:iCs/>
      <w:sz w:val="24"/>
      <w:szCs w:val="24"/>
    </w:rPr>
  </w:style>
  <w:style w:type="paragraph" w:styleId="Ttulo9">
    <w:name w:val="heading 9"/>
    <w:basedOn w:val="Normal"/>
    <w:next w:val="Normal"/>
    <w:qFormat/>
    <w:rsid w:val="005359E1"/>
    <w:pPr>
      <w:spacing w:before="240" w:after="60"/>
      <w:outlineLvl w:val="8"/>
    </w:pPr>
    <w:rPr>
      <w:rFonts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35A5"/>
    <w:rPr>
      <w:rFonts w:ascii="Arial" w:eastAsia="Times New Roman" w:hAnsi="Arial"/>
      <w:b/>
      <w:bCs/>
      <w:color w:val="365F91"/>
      <w:sz w:val="28"/>
      <w:szCs w:val="28"/>
      <w:u w:val="single"/>
      <w:lang w:val="es-AR" w:eastAsia="en-US"/>
    </w:rPr>
  </w:style>
  <w:style w:type="character" w:customStyle="1" w:styleId="Ttulo2Car">
    <w:name w:val="Título 2 Car"/>
    <w:basedOn w:val="Fuentedeprrafopredeter"/>
    <w:link w:val="Ttulo2"/>
    <w:uiPriority w:val="9"/>
    <w:rsid w:val="002135A5"/>
    <w:rPr>
      <w:rFonts w:ascii="Arial" w:eastAsia="Times New Roman" w:hAnsi="Arial"/>
      <w:b/>
      <w:bCs/>
      <w:color w:val="FF0000"/>
      <w:sz w:val="24"/>
      <w:szCs w:val="36"/>
      <w:lang w:val="es-AR" w:eastAsia="es-AR"/>
    </w:rPr>
  </w:style>
  <w:style w:type="character" w:customStyle="1" w:styleId="Ttulo3Car">
    <w:name w:val="Título 3 Car"/>
    <w:basedOn w:val="Fuentedeprrafopredeter"/>
    <w:link w:val="Ttulo3"/>
    <w:uiPriority w:val="9"/>
    <w:rsid w:val="002135A5"/>
    <w:rPr>
      <w:rFonts w:ascii="Arial" w:eastAsia="Times New Roman" w:hAnsi="Arial"/>
      <w:b/>
      <w:bCs/>
      <w:i/>
      <w:color w:val="C00000"/>
      <w:sz w:val="22"/>
      <w:szCs w:val="27"/>
      <w:lang w:val="es-AR" w:eastAsia="es-AR"/>
    </w:rPr>
  </w:style>
  <w:style w:type="paragraph" w:styleId="Encabezado">
    <w:name w:val="header"/>
    <w:basedOn w:val="Normal"/>
    <w:link w:val="EncabezadoCar"/>
    <w:uiPriority w:val="99"/>
    <w:unhideWhenUsed/>
    <w:rsid w:val="005D7D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D7DED"/>
    <w:rPr>
      <w:lang w:val="es-AR"/>
    </w:rPr>
  </w:style>
  <w:style w:type="paragraph" w:styleId="Piedepgina">
    <w:name w:val="footer"/>
    <w:basedOn w:val="Normal"/>
    <w:link w:val="PiedepginaCar"/>
    <w:uiPriority w:val="99"/>
    <w:unhideWhenUsed/>
    <w:rsid w:val="005D7D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D7DED"/>
    <w:rPr>
      <w:lang w:val="es-AR"/>
    </w:rPr>
  </w:style>
  <w:style w:type="character" w:styleId="Nmerodepgina">
    <w:name w:val="page number"/>
    <w:basedOn w:val="Fuentedeprrafopredeter"/>
    <w:rsid w:val="005D7DED"/>
  </w:style>
  <w:style w:type="paragraph" w:styleId="Prrafodelista">
    <w:name w:val="List Paragraph"/>
    <w:basedOn w:val="Normal"/>
    <w:uiPriority w:val="34"/>
    <w:qFormat/>
    <w:rsid w:val="005D7DED"/>
    <w:pPr>
      <w:ind w:left="720"/>
      <w:contextualSpacing/>
    </w:pPr>
  </w:style>
  <w:style w:type="paragraph" w:styleId="Sinespaciado">
    <w:name w:val="No Spacing"/>
    <w:uiPriority w:val="1"/>
    <w:qFormat/>
    <w:rsid w:val="006A0D0F"/>
    <w:rPr>
      <w:sz w:val="22"/>
      <w:szCs w:val="22"/>
      <w:lang w:val="es-AR" w:eastAsia="en-US"/>
    </w:rPr>
  </w:style>
  <w:style w:type="table" w:styleId="Tablaconcuadrcula">
    <w:name w:val="Table Grid"/>
    <w:basedOn w:val="Tablanormal"/>
    <w:rsid w:val="005573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Sombreadomedio2-nfasis2">
    <w:name w:val="Medium Shading 2 Accent 2"/>
    <w:basedOn w:val="Tablanormal"/>
    <w:uiPriority w:val="64"/>
    <w:rsid w:val="007137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extodeglobo">
    <w:name w:val="Balloon Text"/>
    <w:basedOn w:val="Normal"/>
    <w:link w:val="TextodegloboCar"/>
    <w:uiPriority w:val="99"/>
    <w:semiHidden/>
    <w:unhideWhenUsed/>
    <w:rsid w:val="00472D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2DA1"/>
    <w:rPr>
      <w:rFonts w:ascii="Tahoma" w:hAnsi="Tahoma" w:cs="Tahoma"/>
      <w:sz w:val="16"/>
      <w:szCs w:val="16"/>
      <w:lang w:val="es-AR"/>
    </w:rPr>
  </w:style>
  <w:style w:type="character" w:styleId="Hipervnculo">
    <w:name w:val="Hyperlink"/>
    <w:basedOn w:val="Fuentedeprrafopredeter"/>
    <w:uiPriority w:val="99"/>
    <w:unhideWhenUsed/>
    <w:rsid w:val="00FB1E91"/>
    <w:rPr>
      <w:color w:val="0000FF"/>
      <w:u w:val="single"/>
    </w:rPr>
  </w:style>
  <w:style w:type="character" w:customStyle="1" w:styleId="corchete-llamada1">
    <w:name w:val="corchete-llamada1"/>
    <w:basedOn w:val="Fuentedeprrafopredeter"/>
    <w:rsid w:val="00FB1E91"/>
    <w:rPr>
      <w:vanish/>
      <w:webHidden w:val="0"/>
      <w:specVanish w:val="0"/>
    </w:rPr>
  </w:style>
  <w:style w:type="paragraph" w:styleId="NormalWeb">
    <w:name w:val="Normal (Web)"/>
    <w:basedOn w:val="Normal"/>
    <w:uiPriority w:val="99"/>
    <w:unhideWhenUsed/>
    <w:rsid w:val="00FB1E91"/>
    <w:pPr>
      <w:spacing w:before="100" w:beforeAutospacing="1" w:after="100" w:afterAutospacing="1" w:line="240" w:lineRule="auto"/>
    </w:pPr>
    <w:rPr>
      <w:rFonts w:ascii="Times New Roman" w:eastAsia="Times New Roman" w:hAnsi="Times New Roman"/>
      <w:sz w:val="24"/>
      <w:szCs w:val="24"/>
      <w:lang w:eastAsia="es-AR"/>
    </w:rPr>
  </w:style>
  <w:style w:type="character" w:customStyle="1" w:styleId="mw-headline">
    <w:name w:val="mw-headline"/>
    <w:basedOn w:val="Fuentedeprrafopredeter"/>
    <w:rsid w:val="00FB1E91"/>
  </w:style>
  <w:style w:type="character" w:styleId="VariableHTML">
    <w:name w:val="HTML Variable"/>
    <w:basedOn w:val="Fuentedeprrafopredeter"/>
    <w:uiPriority w:val="99"/>
    <w:semiHidden/>
    <w:unhideWhenUsed/>
    <w:rsid w:val="00FB1E91"/>
    <w:rPr>
      <w:rFonts w:ascii="Arial" w:hAnsi="Arial" w:cs="Arial" w:hint="default"/>
      <w:b/>
      <w:bCs/>
      <w:i w:val="0"/>
      <w:iCs w:val="0"/>
      <w:color w:val="008000"/>
      <w:sz w:val="20"/>
      <w:szCs w:val="20"/>
    </w:rPr>
  </w:style>
  <w:style w:type="paragraph" w:styleId="Textoindependiente2">
    <w:name w:val="Body Text 2"/>
    <w:basedOn w:val="Normal"/>
    <w:link w:val="Textoindependiente2Car"/>
    <w:rsid w:val="00283061"/>
    <w:pPr>
      <w:spacing w:line="480" w:lineRule="auto"/>
    </w:pPr>
    <w:rPr>
      <w:rFonts w:ascii="Times New Roman" w:eastAsia="Times New Roman" w:hAnsi="Times New Roman"/>
      <w:sz w:val="24"/>
      <w:szCs w:val="24"/>
      <w:lang w:eastAsia="es-ES"/>
    </w:rPr>
  </w:style>
  <w:style w:type="character" w:customStyle="1" w:styleId="Textoindependiente2Car">
    <w:name w:val="Texto independiente 2 Car"/>
    <w:basedOn w:val="Fuentedeprrafopredeter"/>
    <w:link w:val="Textoindependiente2"/>
    <w:rsid w:val="00283061"/>
    <w:rPr>
      <w:rFonts w:ascii="Times New Roman" w:eastAsia="Times New Roman" w:hAnsi="Times New Roman"/>
      <w:sz w:val="24"/>
      <w:szCs w:val="24"/>
      <w:lang w:val="es-AR"/>
    </w:rPr>
  </w:style>
  <w:style w:type="paragraph" w:styleId="Textoindependiente3">
    <w:name w:val="Body Text 3"/>
    <w:basedOn w:val="Normal"/>
    <w:link w:val="Textoindependiente3Car"/>
    <w:uiPriority w:val="99"/>
    <w:semiHidden/>
    <w:unhideWhenUsed/>
    <w:rsid w:val="000703D3"/>
    <w:rPr>
      <w:sz w:val="16"/>
      <w:szCs w:val="16"/>
    </w:rPr>
  </w:style>
  <w:style w:type="character" w:customStyle="1" w:styleId="Textoindependiente3Car">
    <w:name w:val="Texto independiente 3 Car"/>
    <w:basedOn w:val="Fuentedeprrafopredeter"/>
    <w:link w:val="Textoindependiente3"/>
    <w:uiPriority w:val="99"/>
    <w:semiHidden/>
    <w:rsid w:val="000703D3"/>
    <w:rPr>
      <w:sz w:val="16"/>
      <w:szCs w:val="16"/>
      <w:lang w:val="es-AR" w:eastAsia="en-US"/>
    </w:rPr>
  </w:style>
  <w:style w:type="paragraph" w:styleId="Textoindependiente">
    <w:name w:val="Body Text"/>
    <w:basedOn w:val="Normal"/>
    <w:rsid w:val="009F7D80"/>
  </w:style>
  <w:style w:type="character" w:styleId="Textodelmarcadordeposicin">
    <w:name w:val="Placeholder Text"/>
    <w:basedOn w:val="Fuentedeprrafopredeter"/>
    <w:uiPriority w:val="99"/>
    <w:semiHidden/>
    <w:rsid w:val="00756630"/>
    <w:rPr>
      <w:color w:val="808080"/>
    </w:rPr>
  </w:style>
  <w:style w:type="paragraph" w:styleId="Textosinformato">
    <w:name w:val="Plain Text"/>
    <w:basedOn w:val="Normal"/>
    <w:link w:val="TextosinformatoCar"/>
    <w:uiPriority w:val="99"/>
    <w:unhideWhenUsed/>
    <w:rsid w:val="00801959"/>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TextosinformatoCar">
    <w:name w:val="Texto sin formato Car"/>
    <w:basedOn w:val="Fuentedeprrafopredeter"/>
    <w:link w:val="Textosinformato"/>
    <w:uiPriority w:val="99"/>
    <w:rsid w:val="00801959"/>
    <w:rPr>
      <w:rFonts w:ascii="Times New Roman" w:eastAsia="Times New Roman" w:hAnsi="Times New Roman"/>
      <w:sz w:val="24"/>
      <w:szCs w:val="24"/>
      <w:lang w:val="es-ES" w:eastAsia="es-ES"/>
    </w:rPr>
  </w:style>
  <w:style w:type="paragraph" w:styleId="DireccinHTML">
    <w:name w:val="HTML Address"/>
    <w:basedOn w:val="Normal"/>
    <w:link w:val="DireccinHTMLCar"/>
    <w:uiPriority w:val="99"/>
    <w:unhideWhenUsed/>
    <w:rsid w:val="006E5F07"/>
    <w:pPr>
      <w:spacing w:after="0" w:line="240" w:lineRule="auto"/>
    </w:pPr>
    <w:rPr>
      <w:rFonts w:ascii="Times New Roman" w:eastAsia="Times New Roman" w:hAnsi="Times New Roman"/>
      <w:i/>
      <w:iCs/>
      <w:sz w:val="24"/>
      <w:szCs w:val="24"/>
      <w:lang w:val="es-ES" w:eastAsia="es-ES"/>
    </w:rPr>
  </w:style>
  <w:style w:type="character" w:customStyle="1" w:styleId="DireccinHTMLCar">
    <w:name w:val="Dirección HTML Car"/>
    <w:basedOn w:val="Fuentedeprrafopredeter"/>
    <w:link w:val="DireccinHTML"/>
    <w:uiPriority w:val="99"/>
    <w:rsid w:val="006E5F07"/>
    <w:rPr>
      <w:rFonts w:ascii="Times New Roman" w:eastAsia="Times New Roman" w:hAnsi="Times New Roman"/>
      <w:i/>
      <w:iCs/>
      <w:sz w:val="24"/>
      <w:szCs w:val="24"/>
      <w:lang w:val="es-ES" w:eastAsia="es-ES"/>
    </w:rPr>
  </w:style>
  <w:style w:type="character" w:customStyle="1" w:styleId="apple-converted-space">
    <w:name w:val="apple-converted-space"/>
    <w:basedOn w:val="Fuentedeprrafopredeter"/>
    <w:rsid w:val="00572091"/>
  </w:style>
  <w:style w:type="paragraph" w:styleId="Descripcin">
    <w:name w:val="caption"/>
    <w:basedOn w:val="Normal"/>
    <w:next w:val="Normal"/>
    <w:unhideWhenUsed/>
    <w:qFormat/>
    <w:rsid w:val="00532DB8"/>
    <w:pPr>
      <w:spacing w:before="0" w:after="200" w:line="240" w:lineRule="auto"/>
    </w:pPr>
    <w:rPr>
      <w:i/>
      <w:iCs/>
      <w:color w:val="1F497D" w:themeColor="text2"/>
      <w:sz w:val="18"/>
      <w:szCs w:val="18"/>
    </w:rPr>
  </w:style>
  <w:style w:type="paragraph" w:styleId="TtuloTDC">
    <w:name w:val="TOC Heading"/>
    <w:basedOn w:val="Ttulo1"/>
    <w:next w:val="Normal"/>
    <w:uiPriority w:val="39"/>
    <w:unhideWhenUsed/>
    <w:qFormat/>
    <w:rsid w:val="009917CC"/>
    <w:pPr>
      <w:spacing w:before="240" w:after="0" w:line="259" w:lineRule="auto"/>
      <w:ind w:firstLine="0"/>
      <w:jc w:val="left"/>
      <w:outlineLvl w:val="9"/>
    </w:pPr>
    <w:rPr>
      <w:rFonts w:asciiTheme="majorHAnsi" w:eastAsiaTheme="majorEastAsia" w:hAnsiTheme="majorHAnsi" w:cstheme="majorBidi"/>
      <w:b w:val="0"/>
      <w:bCs w:val="0"/>
      <w:color w:val="365F91" w:themeColor="accent1" w:themeShade="BF"/>
      <w:sz w:val="32"/>
      <w:szCs w:val="32"/>
      <w:u w:val="none"/>
      <w:lang w:eastAsia="es-AR"/>
    </w:rPr>
  </w:style>
  <w:style w:type="paragraph" w:styleId="TDC1">
    <w:name w:val="toc 1"/>
    <w:basedOn w:val="Normal"/>
    <w:next w:val="Normal"/>
    <w:autoRedefine/>
    <w:uiPriority w:val="39"/>
    <w:unhideWhenUsed/>
    <w:rsid w:val="004B6997"/>
    <w:pPr>
      <w:tabs>
        <w:tab w:val="right" w:leader="dot" w:pos="9344"/>
      </w:tabs>
      <w:spacing w:after="100"/>
    </w:pPr>
    <w:rPr>
      <w:b/>
      <w:noProof/>
    </w:rPr>
  </w:style>
  <w:style w:type="paragraph" w:styleId="TDC2">
    <w:name w:val="toc 2"/>
    <w:basedOn w:val="Normal"/>
    <w:next w:val="Normal"/>
    <w:autoRedefine/>
    <w:uiPriority w:val="39"/>
    <w:unhideWhenUsed/>
    <w:rsid w:val="009917CC"/>
    <w:pPr>
      <w:spacing w:after="100"/>
      <w:ind w:left="220"/>
    </w:pPr>
  </w:style>
  <w:style w:type="paragraph" w:styleId="TDC3">
    <w:name w:val="toc 3"/>
    <w:basedOn w:val="Normal"/>
    <w:next w:val="Normal"/>
    <w:autoRedefine/>
    <w:uiPriority w:val="39"/>
    <w:unhideWhenUsed/>
    <w:rsid w:val="009917C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63062">
      <w:bodyDiv w:val="1"/>
      <w:marLeft w:val="0"/>
      <w:marRight w:val="0"/>
      <w:marTop w:val="0"/>
      <w:marBottom w:val="0"/>
      <w:divBdr>
        <w:top w:val="none" w:sz="0" w:space="0" w:color="auto"/>
        <w:left w:val="none" w:sz="0" w:space="0" w:color="auto"/>
        <w:bottom w:val="none" w:sz="0" w:space="0" w:color="auto"/>
        <w:right w:val="none" w:sz="0" w:space="0" w:color="auto"/>
      </w:divBdr>
    </w:div>
    <w:div w:id="35007280">
      <w:bodyDiv w:val="1"/>
      <w:marLeft w:val="0"/>
      <w:marRight w:val="0"/>
      <w:marTop w:val="0"/>
      <w:marBottom w:val="0"/>
      <w:divBdr>
        <w:top w:val="none" w:sz="0" w:space="0" w:color="auto"/>
        <w:left w:val="none" w:sz="0" w:space="0" w:color="auto"/>
        <w:bottom w:val="none" w:sz="0" w:space="0" w:color="auto"/>
        <w:right w:val="none" w:sz="0" w:space="0" w:color="auto"/>
      </w:divBdr>
    </w:div>
    <w:div w:id="79526616">
      <w:bodyDiv w:val="1"/>
      <w:marLeft w:val="0"/>
      <w:marRight w:val="0"/>
      <w:marTop w:val="0"/>
      <w:marBottom w:val="0"/>
      <w:divBdr>
        <w:top w:val="none" w:sz="0" w:space="0" w:color="auto"/>
        <w:left w:val="none" w:sz="0" w:space="0" w:color="auto"/>
        <w:bottom w:val="none" w:sz="0" w:space="0" w:color="auto"/>
        <w:right w:val="none" w:sz="0" w:space="0" w:color="auto"/>
      </w:divBdr>
    </w:div>
    <w:div w:id="103816939">
      <w:bodyDiv w:val="1"/>
      <w:marLeft w:val="0"/>
      <w:marRight w:val="0"/>
      <w:marTop w:val="0"/>
      <w:marBottom w:val="0"/>
      <w:divBdr>
        <w:top w:val="none" w:sz="0" w:space="0" w:color="auto"/>
        <w:left w:val="none" w:sz="0" w:space="0" w:color="auto"/>
        <w:bottom w:val="none" w:sz="0" w:space="0" w:color="auto"/>
        <w:right w:val="none" w:sz="0" w:space="0" w:color="auto"/>
      </w:divBdr>
    </w:div>
    <w:div w:id="105125552">
      <w:bodyDiv w:val="1"/>
      <w:marLeft w:val="0"/>
      <w:marRight w:val="0"/>
      <w:marTop w:val="0"/>
      <w:marBottom w:val="0"/>
      <w:divBdr>
        <w:top w:val="none" w:sz="0" w:space="0" w:color="auto"/>
        <w:left w:val="none" w:sz="0" w:space="0" w:color="auto"/>
        <w:bottom w:val="none" w:sz="0" w:space="0" w:color="auto"/>
        <w:right w:val="none" w:sz="0" w:space="0" w:color="auto"/>
      </w:divBdr>
    </w:div>
    <w:div w:id="106168564">
      <w:bodyDiv w:val="1"/>
      <w:marLeft w:val="0"/>
      <w:marRight w:val="0"/>
      <w:marTop w:val="0"/>
      <w:marBottom w:val="0"/>
      <w:divBdr>
        <w:top w:val="none" w:sz="0" w:space="0" w:color="auto"/>
        <w:left w:val="none" w:sz="0" w:space="0" w:color="auto"/>
        <w:bottom w:val="none" w:sz="0" w:space="0" w:color="auto"/>
        <w:right w:val="none" w:sz="0" w:space="0" w:color="auto"/>
      </w:divBdr>
    </w:div>
    <w:div w:id="128672080">
      <w:bodyDiv w:val="1"/>
      <w:marLeft w:val="0"/>
      <w:marRight w:val="0"/>
      <w:marTop w:val="0"/>
      <w:marBottom w:val="0"/>
      <w:divBdr>
        <w:top w:val="none" w:sz="0" w:space="0" w:color="auto"/>
        <w:left w:val="none" w:sz="0" w:space="0" w:color="auto"/>
        <w:bottom w:val="none" w:sz="0" w:space="0" w:color="auto"/>
        <w:right w:val="none" w:sz="0" w:space="0" w:color="auto"/>
      </w:divBdr>
    </w:div>
    <w:div w:id="152111280">
      <w:bodyDiv w:val="1"/>
      <w:marLeft w:val="0"/>
      <w:marRight w:val="0"/>
      <w:marTop w:val="0"/>
      <w:marBottom w:val="0"/>
      <w:divBdr>
        <w:top w:val="none" w:sz="0" w:space="0" w:color="auto"/>
        <w:left w:val="none" w:sz="0" w:space="0" w:color="auto"/>
        <w:bottom w:val="none" w:sz="0" w:space="0" w:color="auto"/>
        <w:right w:val="none" w:sz="0" w:space="0" w:color="auto"/>
      </w:divBdr>
    </w:div>
    <w:div w:id="196044289">
      <w:bodyDiv w:val="1"/>
      <w:marLeft w:val="0"/>
      <w:marRight w:val="0"/>
      <w:marTop w:val="0"/>
      <w:marBottom w:val="0"/>
      <w:divBdr>
        <w:top w:val="none" w:sz="0" w:space="0" w:color="auto"/>
        <w:left w:val="none" w:sz="0" w:space="0" w:color="auto"/>
        <w:bottom w:val="none" w:sz="0" w:space="0" w:color="auto"/>
        <w:right w:val="none" w:sz="0" w:space="0" w:color="auto"/>
      </w:divBdr>
    </w:div>
    <w:div w:id="234971310">
      <w:bodyDiv w:val="1"/>
      <w:marLeft w:val="0"/>
      <w:marRight w:val="0"/>
      <w:marTop w:val="0"/>
      <w:marBottom w:val="0"/>
      <w:divBdr>
        <w:top w:val="none" w:sz="0" w:space="0" w:color="auto"/>
        <w:left w:val="none" w:sz="0" w:space="0" w:color="auto"/>
        <w:bottom w:val="none" w:sz="0" w:space="0" w:color="auto"/>
        <w:right w:val="none" w:sz="0" w:space="0" w:color="auto"/>
      </w:divBdr>
    </w:div>
    <w:div w:id="287245776">
      <w:bodyDiv w:val="1"/>
      <w:marLeft w:val="0"/>
      <w:marRight w:val="0"/>
      <w:marTop w:val="0"/>
      <w:marBottom w:val="0"/>
      <w:divBdr>
        <w:top w:val="none" w:sz="0" w:space="0" w:color="auto"/>
        <w:left w:val="none" w:sz="0" w:space="0" w:color="auto"/>
        <w:bottom w:val="none" w:sz="0" w:space="0" w:color="auto"/>
        <w:right w:val="none" w:sz="0" w:space="0" w:color="auto"/>
      </w:divBdr>
    </w:div>
    <w:div w:id="338313021">
      <w:bodyDiv w:val="1"/>
      <w:marLeft w:val="0"/>
      <w:marRight w:val="0"/>
      <w:marTop w:val="0"/>
      <w:marBottom w:val="0"/>
      <w:divBdr>
        <w:top w:val="none" w:sz="0" w:space="0" w:color="auto"/>
        <w:left w:val="none" w:sz="0" w:space="0" w:color="auto"/>
        <w:bottom w:val="none" w:sz="0" w:space="0" w:color="auto"/>
        <w:right w:val="none" w:sz="0" w:space="0" w:color="auto"/>
      </w:divBdr>
    </w:div>
    <w:div w:id="341906624">
      <w:bodyDiv w:val="1"/>
      <w:marLeft w:val="0"/>
      <w:marRight w:val="0"/>
      <w:marTop w:val="0"/>
      <w:marBottom w:val="0"/>
      <w:divBdr>
        <w:top w:val="none" w:sz="0" w:space="0" w:color="auto"/>
        <w:left w:val="none" w:sz="0" w:space="0" w:color="auto"/>
        <w:bottom w:val="none" w:sz="0" w:space="0" w:color="auto"/>
        <w:right w:val="none" w:sz="0" w:space="0" w:color="auto"/>
      </w:divBdr>
    </w:div>
    <w:div w:id="419062045">
      <w:bodyDiv w:val="1"/>
      <w:marLeft w:val="0"/>
      <w:marRight w:val="0"/>
      <w:marTop w:val="0"/>
      <w:marBottom w:val="0"/>
      <w:divBdr>
        <w:top w:val="none" w:sz="0" w:space="0" w:color="auto"/>
        <w:left w:val="none" w:sz="0" w:space="0" w:color="auto"/>
        <w:bottom w:val="none" w:sz="0" w:space="0" w:color="auto"/>
        <w:right w:val="none" w:sz="0" w:space="0" w:color="auto"/>
      </w:divBdr>
    </w:div>
    <w:div w:id="508375798">
      <w:bodyDiv w:val="1"/>
      <w:marLeft w:val="0"/>
      <w:marRight w:val="0"/>
      <w:marTop w:val="0"/>
      <w:marBottom w:val="0"/>
      <w:divBdr>
        <w:top w:val="none" w:sz="0" w:space="0" w:color="auto"/>
        <w:left w:val="none" w:sz="0" w:space="0" w:color="auto"/>
        <w:bottom w:val="none" w:sz="0" w:space="0" w:color="auto"/>
        <w:right w:val="none" w:sz="0" w:space="0" w:color="auto"/>
      </w:divBdr>
    </w:div>
    <w:div w:id="508984690">
      <w:bodyDiv w:val="1"/>
      <w:marLeft w:val="0"/>
      <w:marRight w:val="0"/>
      <w:marTop w:val="0"/>
      <w:marBottom w:val="0"/>
      <w:divBdr>
        <w:top w:val="none" w:sz="0" w:space="0" w:color="auto"/>
        <w:left w:val="none" w:sz="0" w:space="0" w:color="auto"/>
        <w:bottom w:val="none" w:sz="0" w:space="0" w:color="auto"/>
        <w:right w:val="none" w:sz="0" w:space="0" w:color="auto"/>
      </w:divBdr>
    </w:div>
    <w:div w:id="604463951">
      <w:bodyDiv w:val="1"/>
      <w:marLeft w:val="0"/>
      <w:marRight w:val="0"/>
      <w:marTop w:val="0"/>
      <w:marBottom w:val="0"/>
      <w:divBdr>
        <w:top w:val="none" w:sz="0" w:space="0" w:color="auto"/>
        <w:left w:val="none" w:sz="0" w:space="0" w:color="auto"/>
        <w:bottom w:val="none" w:sz="0" w:space="0" w:color="auto"/>
        <w:right w:val="none" w:sz="0" w:space="0" w:color="auto"/>
      </w:divBdr>
    </w:div>
    <w:div w:id="704596126">
      <w:bodyDiv w:val="1"/>
      <w:marLeft w:val="0"/>
      <w:marRight w:val="0"/>
      <w:marTop w:val="0"/>
      <w:marBottom w:val="0"/>
      <w:divBdr>
        <w:top w:val="none" w:sz="0" w:space="0" w:color="auto"/>
        <w:left w:val="none" w:sz="0" w:space="0" w:color="auto"/>
        <w:bottom w:val="none" w:sz="0" w:space="0" w:color="auto"/>
        <w:right w:val="none" w:sz="0" w:space="0" w:color="auto"/>
      </w:divBdr>
    </w:div>
    <w:div w:id="725177741">
      <w:bodyDiv w:val="1"/>
      <w:marLeft w:val="0"/>
      <w:marRight w:val="0"/>
      <w:marTop w:val="0"/>
      <w:marBottom w:val="0"/>
      <w:divBdr>
        <w:top w:val="none" w:sz="0" w:space="0" w:color="auto"/>
        <w:left w:val="none" w:sz="0" w:space="0" w:color="auto"/>
        <w:bottom w:val="none" w:sz="0" w:space="0" w:color="auto"/>
        <w:right w:val="none" w:sz="0" w:space="0" w:color="auto"/>
      </w:divBdr>
    </w:div>
    <w:div w:id="756100044">
      <w:bodyDiv w:val="1"/>
      <w:marLeft w:val="0"/>
      <w:marRight w:val="0"/>
      <w:marTop w:val="0"/>
      <w:marBottom w:val="0"/>
      <w:divBdr>
        <w:top w:val="none" w:sz="0" w:space="0" w:color="auto"/>
        <w:left w:val="none" w:sz="0" w:space="0" w:color="auto"/>
        <w:bottom w:val="none" w:sz="0" w:space="0" w:color="auto"/>
        <w:right w:val="none" w:sz="0" w:space="0" w:color="auto"/>
      </w:divBdr>
      <w:divsChild>
        <w:div w:id="503322796">
          <w:marLeft w:val="547"/>
          <w:marRight w:val="0"/>
          <w:marTop w:val="91"/>
          <w:marBottom w:val="0"/>
          <w:divBdr>
            <w:top w:val="none" w:sz="0" w:space="0" w:color="auto"/>
            <w:left w:val="none" w:sz="0" w:space="0" w:color="auto"/>
            <w:bottom w:val="none" w:sz="0" w:space="0" w:color="auto"/>
            <w:right w:val="none" w:sz="0" w:space="0" w:color="auto"/>
          </w:divBdr>
        </w:div>
        <w:div w:id="1163358148">
          <w:marLeft w:val="547"/>
          <w:marRight w:val="0"/>
          <w:marTop w:val="91"/>
          <w:marBottom w:val="0"/>
          <w:divBdr>
            <w:top w:val="none" w:sz="0" w:space="0" w:color="auto"/>
            <w:left w:val="none" w:sz="0" w:space="0" w:color="auto"/>
            <w:bottom w:val="none" w:sz="0" w:space="0" w:color="auto"/>
            <w:right w:val="none" w:sz="0" w:space="0" w:color="auto"/>
          </w:divBdr>
        </w:div>
        <w:div w:id="1397585065">
          <w:marLeft w:val="547"/>
          <w:marRight w:val="0"/>
          <w:marTop w:val="91"/>
          <w:marBottom w:val="0"/>
          <w:divBdr>
            <w:top w:val="none" w:sz="0" w:space="0" w:color="auto"/>
            <w:left w:val="none" w:sz="0" w:space="0" w:color="auto"/>
            <w:bottom w:val="none" w:sz="0" w:space="0" w:color="auto"/>
            <w:right w:val="none" w:sz="0" w:space="0" w:color="auto"/>
          </w:divBdr>
        </w:div>
        <w:div w:id="1484348112">
          <w:marLeft w:val="547"/>
          <w:marRight w:val="0"/>
          <w:marTop w:val="91"/>
          <w:marBottom w:val="0"/>
          <w:divBdr>
            <w:top w:val="none" w:sz="0" w:space="0" w:color="auto"/>
            <w:left w:val="none" w:sz="0" w:space="0" w:color="auto"/>
            <w:bottom w:val="none" w:sz="0" w:space="0" w:color="auto"/>
            <w:right w:val="none" w:sz="0" w:space="0" w:color="auto"/>
          </w:divBdr>
        </w:div>
        <w:div w:id="1887402184">
          <w:marLeft w:val="547"/>
          <w:marRight w:val="0"/>
          <w:marTop w:val="91"/>
          <w:marBottom w:val="0"/>
          <w:divBdr>
            <w:top w:val="none" w:sz="0" w:space="0" w:color="auto"/>
            <w:left w:val="none" w:sz="0" w:space="0" w:color="auto"/>
            <w:bottom w:val="none" w:sz="0" w:space="0" w:color="auto"/>
            <w:right w:val="none" w:sz="0" w:space="0" w:color="auto"/>
          </w:divBdr>
        </w:div>
        <w:div w:id="2089838444">
          <w:marLeft w:val="547"/>
          <w:marRight w:val="0"/>
          <w:marTop w:val="91"/>
          <w:marBottom w:val="0"/>
          <w:divBdr>
            <w:top w:val="none" w:sz="0" w:space="0" w:color="auto"/>
            <w:left w:val="none" w:sz="0" w:space="0" w:color="auto"/>
            <w:bottom w:val="none" w:sz="0" w:space="0" w:color="auto"/>
            <w:right w:val="none" w:sz="0" w:space="0" w:color="auto"/>
          </w:divBdr>
        </w:div>
      </w:divsChild>
    </w:div>
    <w:div w:id="843087346">
      <w:bodyDiv w:val="1"/>
      <w:marLeft w:val="0"/>
      <w:marRight w:val="0"/>
      <w:marTop w:val="0"/>
      <w:marBottom w:val="0"/>
      <w:divBdr>
        <w:top w:val="none" w:sz="0" w:space="0" w:color="auto"/>
        <w:left w:val="none" w:sz="0" w:space="0" w:color="auto"/>
        <w:bottom w:val="none" w:sz="0" w:space="0" w:color="auto"/>
        <w:right w:val="none" w:sz="0" w:space="0" w:color="auto"/>
      </w:divBdr>
    </w:div>
    <w:div w:id="849416643">
      <w:bodyDiv w:val="1"/>
      <w:marLeft w:val="0"/>
      <w:marRight w:val="0"/>
      <w:marTop w:val="0"/>
      <w:marBottom w:val="0"/>
      <w:divBdr>
        <w:top w:val="none" w:sz="0" w:space="0" w:color="auto"/>
        <w:left w:val="none" w:sz="0" w:space="0" w:color="auto"/>
        <w:bottom w:val="none" w:sz="0" w:space="0" w:color="auto"/>
        <w:right w:val="none" w:sz="0" w:space="0" w:color="auto"/>
      </w:divBdr>
    </w:div>
    <w:div w:id="894583071">
      <w:bodyDiv w:val="1"/>
      <w:marLeft w:val="0"/>
      <w:marRight w:val="0"/>
      <w:marTop w:val="0"/>
      <w:marBottom w:val="0"/>
      <w:divBdr>
        <w:top w:val="none" w:sz="0" w:space="0" w:color="auto"/>
        <w:left w:val="none" w:sz="0" w:space="0" w:color="auto"/>
        <w:bottom w:val="none" w:sz="0" w:space="0" w:color="auto"/>
        <w:right w:val="none" w:sz="0" w:space="0" w:color="auto"/>
      </w:divBdr>
    </w:div>
    <w:div w:id="917253227">
      <w:bodyDiv w:val="1"/>
      <w:marLeft w:val="0"/>
      <w:marRight w:val="0"/>
      <w:marTop w:val="0"/>
      <w:marBottom w:val="0"/>
      <w:divBdr>
        <w:top w:val="none" w:sz="0" w:space="0" w:color="auto"/>
        <w:left w:val="none" w:sz="0" w:space="0" w:color="auto"/>
        <w:bottom w:val="none" w:sz="0" w:space="0" w:color="auto"/>
        <w:right w:val="none" w:sz="0" w:space="0" w:color="auto"/>
      </w:divBdr>
    </w:div>
    <w:div w:id="1143036346">
      <w:bodyDiv w:val="1"/>
      <w:marLeft w:val="0"/>
      <w:marRight w:val="0"/>
      <w:marTop w:val="0"/>
      <w:marBottom w:val="0"/>
      <w:divBdr>
        <w:top w:val="none" w:sz="0" w:space="0" w:color="auto"/>
        <w:left w:val="none" w:sz="0" w:space="0" w:color="auto"/>
        <w:bottom w:val="none" w:sz="0" w:space="0" w:color="auto"/>
        <w:right w:val="none" w:sz="0" w:space="0" w:color="auto"/>
      </w:divBdr>
      <w:divsChild>
        <w:div w:id="310058052">
          <w:marLeft w:val="547"/>
          <w:marRight w:val="0"/>
          <w:marTop w:val="106"/>
          <w:marBottom w:val="0"/>
          <w:divBdr>
            <w:top w:val="none" w:sz="0" w:space="0" w:color="auto"/>
            <w:left w:val="none" w:sz="0" w:space="0" w:color="auto"/>
            <w:bottom w:val="none" w:sz="0" w:space="0" w:color="auto"/>
            <w:right w:val="none" w:sz="0" w:space="0" w:color="auto"/>
          </w:divBdr>
        </w:div>
        <w:div w:id="364989314">
          <w:marLeft w:val="547"/>
          <w:marRight w:val="0"/>
          <w:marTop w:val="106"/>
          <w:marBottom w:val="0"/>
          <w:divBdr>
            <w:top w:val="none" w:sz="0" w:space="0" w:color="auto"/>
            <w:left w:val="none" w:sz="0" w:space="0" w:color="auto"/>
            <w:bottom w:val="none" w:sz="0" w:space="0" w:color="auto"/>
            <w:right w:val="none" w:sz="0" w:space="0" w:color="auto"/>
          </w:divBdr>
        </w:div>
        <w:div w:id="1245802521">
          <w:marLeft w:val="547"/>
          <w:marRight w:val="0"/>
          <w:marTop w:val="106"/>
          <w:marBottom w:val="0"/>
          <w:divBdr>
            <w:top w:val="none" w:sz="0" w:space="0" w:color="auto"/>
            <w:left w:val="none" w:sz="0" w:space="0" w:color="auto"/>
            <w:bottom w:val="none" w:sz="0" w:space="0" w:color="auto"/>
            <w:right w:val="none" w:sz="0" w:space="0" w:color="auto"/>
          </w:divBdr>
        </w:div>
        <w:div w:id="1852378898">
          <w:marLeft w:val="547"/>
          <w:marRight w:val="0"/>
          <w:marTop w:val="106"/>
          <w:marBottom w:val="0"/>
          <w:divBdr>
            <w:top w:val="none" w:sz="0" w:space="0" w:color="auto"/>
            <w:left w:val="none" w:sz="0" w:space="0" w:color="auto"/>
            <w:bottom w:val="none" w:sz="0" w:space="0" w:color="auto"/>
            <w:right w:val="none" w:sz="0" w:space="0" w:color="auto"/>
          </w:divBdr>
        </w:div>
        <w:div w:id="1865820439">
          <w:marLeft w:val="547"/>
          <w:marRight w:val="0"/>
          <w:marTop w:val="106"/>
          <w:marBottom w:val="0"/>
          <w:divBdr>
            <w:top w:val="none" w:sz="0" w:space="0" w:color="auto"/>
            <w:left w:val="none" w:sz="0" w:space="0" w:color="auto"/>
            <w:bottom w:val="none" w:sz="0" w:space="0" w:color="auto"/>
            <w:right w:val="none" w:sz="0" w:space="0" w:color="auto"/>
          </w:divBdr>
        </w:div>
      </w:divsChild>
    </w:div>
    <w:div w:id="1152259881">
      <w:bodyDiv w:val="1"/>
      <w:marLeft w:val="0"/>
      <w:marRight w:val="0"/>
      <w:marTop w:val="0"/>
      <w:marBottom w:val="0"/>
      <w:divBdr>
        <w:top w:val="none" w:sz="0" w:space="0" w:color="auto"/>
        <w:left w:val="none" w:sz="0" w:space="0" w:color="auto"/>
        <w:bottom w:val="none" w:sz="0" w:space="0" w:color="auto"/>
        <w:right w:val="none" w:sz="0" w:space="0" w:color="auto"/>
      </w:divBdr>
    </w:div>
    <w:div w:id="1255240449">
      <w:bodyDiv w:val="1"/>
      <w:marLeft w:val="0"/>
      <w:marRight w:val="0"/>
      <w:marTop w:val="0"/>
      <w:marBottom w:val="0"/>
      <w:divBdr>
        <w:top w:val="none" w:sz="0" w:space="0" w:color="auto"/>
        <w:left w:val="none" w:sz="0" w:space="0" w:color="auto"/>
        <w:bottom w:val="none" w:sz="0" w:space="0" w:color="auto"/>
        <w:right w:val="none" w:sz="0" w:space="0" w:color="auto"/>
      </w:divBdr>
    </w:div>
    <w:div w:id="1273627100">
      <w:bodyDiv w:val="1"/>
      <w:marLeft w:val="0"/>
      <w:marRight w:val="0"/>
      <w:marTop w:val="0"/>
      <w:marBottom w:val="0"/>
      <w:divBdr>
        <w:top w:val="none" w:sz="0" w:space="0" w:color="auto"/>
        <w:left w:val="none" w:sz="0" w:space="0" w:color="auto"/>
        <w:bottom w:val="none" w:sz="0" w:space="0" w:color="auto"/>
        <w:right w:val="none" w:sz="0" w:space="0" w:color="auto"/>
      </w:divBdr>
    </w:div>
    <w:div w:id="1372530789">
      <w:bodyDiv w:val="1"/>
      <w:marLeft w:val="0"/>
      <w:marRight w:val="0"/>
      <w:marTop w:val="0"/>
      <w:marBottom w:val="0"/>
      <w:divBdr>
        <w:top w:val="none" w:sz="0" w:space="0" w:color="auto"/>
        <w:left w:val="none" w:sz="0" w:space="0" w:color="auto"/>
        <w:bottom w:val="none" w:sz="0" w:space="0" w:color="auto"/>
        <w:right w:val="none" w:sz="0" w:space="0" w:color="auto"/>
      </w:divBdr>
    </w:div>
    <w:div w:id="1398439376">
      <w:bodyDiv w:val="1"/>
      <w:marLeft w:val="0"/>
      <w:marRight w:val="0"/>
      <w:marTop w:val="0"/>
      <w:marBottom w:val="0"/>
      <w:divBdr>
        <w:top w:val="none" w:sz="0" w:space="0" w:color="auto"/>
        <w:left w:val="none" w:sz="0" w:space="0" w:color="auto"/>
        <w:bottom w:val="none" w:sz="0" w:space="0" w:color="auto"/>
        <w:right w:val="none" w:sz="0" w:space="0" w:color="auto"/>
      </w:divBdr>
    </w:div>
    <w:div w:id="1415129975">
      <w:bodyDiv w:val="1"/>
      <w:marLeft w:val="0"/>
      <w:marRight w:val="0"/>
      <w:marTop w:val="0"/>
      <w:marBottom w:val="0"/>
      <w:divBdr>
        <w:top w:val="none" w:sz="0" w:space="0" w:color="auto"/>
        <w:left w:val="none" w:sz="0" w:space="0" w:color="auto"/>
        <w:bottom w:val="none" w:sz="0" w:space="0" w:color="auto"/>
        <w:right w:val="none" w:sz="0" w:space="0" w:color="auto"/>
      </w:divBdr>
    </w:div>
    <w:div w:id="1416626786">
      <w:bodyDiv w:val="1"/>
      <w:marLeft w:val="0"/>
      <w:marRight w:val="0"/>
      <w:marTop w:val="0"/>
      <w:marBottom w:val="0"/>
      <w:divBdr>
        <w:top w:val="none" w:sz="0" w:space="0" w:color="auto"/>
        <w:left w:val="none" w:sz="0" w:space="0" w:color="auto"/>
        <w:bottom w:val="none" w:sz="0" w:space="0" w:color="auto"/>
        <w:right w:val="none" w:sz="0" w:space="0" w:color="auto"/>
      </w:divBdr>
    </w:div>
    <w:div w:id="1506556617">
      <w:bodyDiv w:val="1"/>
      <w:marLeft w:val="0"/>
      <w:marRight w:val="0"/>
      <w:marTop w:val="0"/>
      <w:marBottom w:val="0"/>
      <w:divBdr>
        <w:top w:val="none" w:sz="0" w:space="0" w:color="auto"/>
        <w:left w:val="none" w:sz="0" w:space="0" w:color="auto"/>
        <w:bottom w:val="none" w:sz="0" w:space="0" w:color="auto"/>
        <w:right w:val="none" w:sz="0" w:space="0" w:color="auto"/>
      </w:divBdr>
    </w:div>
    <w:div w:id="1519272149">
      <w:bodyDiv w:val="1"/>
      <w:marLeft w:val="0"/>
      <w:marRight w:val="0"/>
      <w:marTop w:val="0"/>
      <w:marBottom w:val="0"/>
      <w:divBdr>
        <w:top w:val="none" w:sz="0" w:space="0" w:color="auto"/>
        <w:left w:val="none" w:sz="0" w:space="0" w:color="auto"/>
        <w:bottom w:val="none" w:sz="0" w:space="0" w:color="auto"/>
        <w:right w:val="none" w:sz="0" w:space="0" w:color="auto"/>
      </w:divBdr>
    </w:div>
    <w:div w:id="1548881084">
      <w:bodyDiv w:val="1"/>
      <w:marLeft w:val="0"/>
      <w:marRight w:val="0"/>
      <w:marTop w:val="0"/>
      <w:marBottom w:val="0"/>
      <w:divBdr>
        <w:top w:val="none" w:sz="0" w:space="0" w:color="auto"/>
        <w:left w:val="none" w:sz="0" w:space="0" w:color="auto"/>
        <w:bottom w:val="none" w:sz="0" w:space="0" w:color="auto"/>
        <w:right w:val="none" w:sz="0" w:space="0" w:color="auto"/>
      </w:divBdr>
    </w:div>
    <w:div w:id="1642886752">
      <w:bodyDiv w:val="1"/>
      <w:marLeft w:val="0"/>
      <w:marRight w:val="0"/>
      <w:marTop w:val="0"/>
      <w:marBottom w:val="0"/>
      <w:divBdr>
        <w:top w:val="none" w:sz="0" w:space="0" w:color="auto"/>
        <w:left w:val="none" w:sz="0" w:space="0" w:color="auto"/>
        <w:bottom w:val="none" w:sz="0" w:space="0" w:color="auto"/>
        <w:right w:val="none" w:sz="0" w:space="0" w:color="auto"/>
      </w:divBdr>
    </w:div>
    <w:div w:id="1749569807">
      <w:bodyDiv w:val="1"/>
      <w:marLeft w:val="0"/>
      <w:marRight w:val="0"/>
      <w:marTop w:val="0"/>
      <w:marBottom w:val="0"/>
      <w:divBdr>
        <w:top w:val="none" w:sz="0" w:space="0" w:color="auto"/>
        <w:left w:val="none" w:sz="0" w:space="0" w:color="auto"/>
        <w:bottom w:val="none" w:sz="0" w:space="0" w:color="auto"/>
        <w:right w:val="none" w:sz="0" w:space="0" w:color="auto"/>
      </w:divBdr>
    </w:div>
    <w:div w:id="1849715155">
      <w:bodyDiv w:val="1"/>
      <w:marLeft w:val="0"/>
      <w:marRight w:val="0"/>
      <w:marTop w:val="0"/>
      <w:marBottom w:val="0"/>
      <w:divBdr>
        <w:top w:val="none" w:sz="0" w:space="0" w:color="auto"/>
        <w:left w:val="none" w:sz="0" w:space="0" w:color="auto"/>
        <w:bottom w:val="none" w:sz="0" w:space="0" w:color="auto"/>
        <w:right w:val="none" w:sz="0" w:space="0" w:color="auto"/>
      </w:divBdr>
    </w:div>
    <w:div w:id="1863933091">
      <w:bodyDiv w:val="1"/>
      <w:marLeft w:val="0"/>
      <w:marRight w:val="0"/>
      <w:marTop w:val="0"/>
      <w:marBottom w:val="0"/>
      <w:divBdr>
        <w:top w:val="none" w:sz="0" w:space="0" w:color="auto"/>
        <w:left w:val="none" w:sz="0" w:space="0" w:color="auto"/>
        <w:bottom w:val="none" w:sz="0" w:space="0" w:color="auto"/>
        <w:right w:val="none" w:sz="0" w:space="0" w:color="auto"/>
      </w:divBdr>
      <w:divsChild>
        <w:div w:id="381177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8449874">
      <w:bodyDiv w:val="1"/>
      <w:marLeft w:val="0"/>
      <w:marRight w:val="0"/>
      <w:marTop w:val="0"/>
      <w:marBottom w:val="0"/>
      <w:divBdr>
        <w:top w:val="none" w:sz="0" w:space="0" w:color="auto"/>
        <w:left w:val="none" w:sz="0" w:space="0" w:color="auto"/>
        <w:bottom w:val="none" w:sz="0" w:space="0" w:color="auto"/>
        <w:right w:val="none" w:sz="0" w:space="0" w:color="auto"/>
      </w:divBdr>
    </w:div>
    <w:div w:id="210687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microsoft.com/office/2007/relationships/hdphoto" Target="media/hdphoto6.wdp"/><Relationship Id="rId39" Type="http://schemas.openxmlformats.org/officeDocument/2006/relationships/image" Target="media/image19.png"/><Relationship Id="rId21" Type="http://schemas.openxmlformats.org/officeDocument/2006/relationships/image" Target="media/image11.png"/><Relationship Id="rId34" Type="http://schemas.openxmlformats.org/officeDocument/2006/relationships/image" Target="media/image15.jpeg"/><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5.wdp"/><Relationship Id="rId32" Type="http://schemas.openxmlformats.org/officeDocument/2006/relationships/diagramColors" Target="diagrams/colors1.xml"/><Relationship Id="rId37" Type="http://schemas.microsoft.com/office/2007/relationships/hdphoto" Target="media/hdphoto8.wdp"/><Relationship Id="rId40" Type="http://schemas.microsoft.com/office/2007/relationships/hdphoto" Target="media/hdphoto9.wdp"/><Relationship Id="rId45" Type="http://schemas.openxmlformats.org/officeDocument/2006/relationships/header" Target="head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png"/><Relationship Id="rId28" Type="http://schemas.microsoft.com/office/2007/relationships/hdphoto" Target="media/hdphoto7.wdp"/><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diagramQuickStyle" Target="diagrams/quickStyle1.xml"/><Relationship Id="rId44"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microsoft.com/office/2007/relationships/hdphoto" Target="media/hdphoto4.wdp"/><Relationship Id="rId27" Type="http://schemas.openxmlformats.org/officeDocument/2006/relationships/image" Target="media/image14.png"/><Relationship Id="rId30" Type="http://schemas.openxmlformats.org/officeDocument/2006/relationships/diagramLayout" Target="diagrams/layout1.xml"/><Relationship Id="rId35" Type="http://schemas.openxmlformats.org/officeDocument/2006/relationships/image" Target="media/image16.png"/><Relationship Id="rId43"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3.png"/><Relationship Id="rId33" Type="http://schemas.microsoft.com/office/2007/relationships/diagramDrawing" Target="diagrams/drawing1.xml"/><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dor\Mis%20documentos\Virgi\2012\Centrales%20y%20M&#225;quinas%20Hidr&#225;ulicas\Presentaciones%20entregadas%20a%20alumnos%202012\Francis\TURBINAS%20FRANCIS-2010.dot" TargetMode="External"/></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773A47-B640-458D-9AED-280388CAB737}" type="doc">
      <dgm:prSet loTypeId="urn:microsoft.com/office/officeart/2005/8/layout/vList2" loCatId="list" qsTypeId="urn:microsoft.com/office/officeart/2005/8/quickstyle/simple1" qsCatId="simple" csTypeId="urn:microsoft.com/office/officeart/2005/8/colors/accent6_5" csCatId="accent6" phldr="1"/>
      <dgm:spPr/>
      <dgm:t>
        <a:bodyPr/>
        <a:lstStyle/>
        <a:p>
          <a:endParaRPr lang="es-AR"/>
        </a:p>
      </dgm:t>
    </dgm:pt>
    <dgm:pt modelId="{C429822F-E8C8-49DF-B168-02DF688EC58A}">
      <dgm:prSet phldrT="[Texto]"/>
      <dgm:spPr/>
      <dgm:t>
        <a:bodyPr/>
        <a:lstStyle/>
        <a:p>
          <a:r>
            <a:rPr lang="es-AR"/>
            <a:t>Equipo electromecánico</a:t>
          </a:r>
        </a:p>
      </dgm:t>
    </dgm:pt>
    <dgm:pt modelId="{D1304B4E-C9AD-42A4-8C2D-A1B9B4356C89}" type="parTrans" cxnId="{3F46F09E-76E4-4873-9B46-77A217633136}">
      <dgm:prSet/>
      <dgm:spPr/>
      <dgm:t>
        <a:bodyPr/>
        <a:lstStyle/>
        <a:p>
          <a:endParaRPr lang="es-AR"/>
        </a:p>
      </dgm:t>
    </dgm:pt>
    <dgm:pt modelId="{3A4CF7A5-86BB-42CB-B19F-4C2A55331199}" type="sibTrans" cxnId="{3F46F09E-76E4-4873-9B46-77A217633136}">
      <dgm:prSet/>
      <dgm:spPr/>
      <dgm:t>
        <a:bodyPr/>
        <a:lstStyle/>
        <a:p>
          <a:endParaRPr lang="es-AR"/>
        </a:p>
      </dgm:t>
    </dgm:pt>
    <dgm:pt modelId="{0E0738AE-C2D6-4F10-B56C-01B41B43E038}">
      <dgm:prSet phldrT="[Texto]"/>
      <dgm:spPr/>
      <dgm:t>
        <a:bodyPr/>
        <a:lstStyle/>
        <a:p>
          <a:r>
            <a:rPr lang="es-AR"/>
            <a:t>Generador</a:t>
          </a:r>
        </a:p>
      </dgm:t>
    </dgm:pt>
    <dgm:pt modelId="{EA1948A6-AD6B-484B-9B6C-91A2FB70417D}" type="parTrans" cxnId="{BDEEA43D-DA00-4704-9A1F-008BBEF068E8}">
      <dgm:prSet/>
      <dgm:spPr/>
      <dgm:t>
        <a:bodyPr/>
        <a:lstStyle/>
        <a:p>
          <a:endParaRPr lang="es-AR"/>
        </a:p>
      </dgm:t>
    </dgm:pt>
    <dgm:pt modelId="{C005817F-B985-4569-ADFF-18574CAC24AF}" type="sibTrans" cxnId="{BDEEA43D-DA00-4704-9A1F-008BBEF068E8}">
      <dgm:prSet/>
      <dgm:spPr/>
      <dgm:t>
        <a:bodyPr/>
        <a:lstStyle/>
        <a:p>
          <a:endParaRPr lang="es-AR"/>
        </a:p>
      </dgm:t>
    </dgm:pt>
    <dgm:pt modelId="{BD679639-DA78-4A4A-AC1F-58E21D071072}">
      <dgm:prSet phldrT="[Texto]"/>
      <dgm:spPr/>
      <dgm:t>
        <a:bodyPr/>
        <a:lstStyle/>
        <a:p>
          <a:r>
            <a:rPr lang="es-AR"/>
            <a:t>Equipo eléctrico y electrónico</a:t>
          </a:r>
        </a:p>
      </dgm:t>
    </dgm:pt>
    <dgm:pt modelId="{B1606204-2C50-4542-B781-83C536F8F9C8}" type="parTrans" cxnId="{8B3AA507-40F1-45AD-B6A5-3B58DDC6A2BA}">
      <dgm:prSet/>
      <dgm:spPr/>
      <dgm:t>
        <a:bodyPr/>
        <a:lstStyle/>
        <a:p>
          <a:endParaRPr lang="es-AR"/>
        </a:p>
      </dgm:t>
    </dgm:pt>
    <dgm:pt modelId="{CDC4D86D-1C32-4FEB-B8BC-8C7FDD37F38C}" type="sibTrans" cxnId="{8B3AA507-40F1-45AD-B6A5-3B58DDC6A2BA}">
      <dgm:prSet/>
      <dgm:spPr/>
      <dgm:t>
        <a:bodyPr/>
        <a:lstStyle/>
        <a:p>
          <a:endParaRPr lang="es-AR"/>
        </a:p>
      </dgm:t>
    </dgm:pt>
    <dgm:pt modelId="{7E48C49B-8C0B-4E8D-A07D-01538A6D79E8}">
      <dgm:prSet phldrT="[Texto]"/>
      <dgm:spPr/>
      <dgm:t>
        <a:bodyPr/>
        <a:lstStyle/>
        <a:p>
          <a:r>
            <a:rPr lang="es-AR"/>
            <a:t>Relés</a:t>
          </a:r>
        </a:p>
      </dgm:t>
    </dgm:pt>
    <dgm:pt modelId="{9B57B04D-099A-4E1F-8BC3-9B5040576592}" type="parTrans" cxnId="{D0349469-7747-41F6-9FA4-F92C3330ACA7}">
      <dgm:prSet/>
      <dgm:spPr/>
      <dgm:t>
        <a:bodyPr/>
        <a:lstStyle/>
        <a:p>
          <a:endParaRPr lang="es-AR"/>
        </a:p>
      </dgm:t>
    </dgm:pt>
    <dgm:pt modelId="{0D25220B-631D-442E-81DE-BF544B9093A5}" type="sibTrans" cxnId="{D0349469-7747-41F6-9FA4-F92C3330ACA7}">
      <dgm:prSet/>
      <dgm:spPr/>
      <dgm:t>
        <a:bodyPr/>
        <a:lstStyle/>
        <a:p>
          <a:endParaRPr lang="es-AR"/>
        </a:p>
      </dgm:t>
    </dgm:pt>
    <dgm:pt modelId="{A10FCDCC-24AE-4024-B8C1-F38504DC5A21}">
      <dgm:prSet phldrT="[Texto]"/>
      <dgm:spPr/>
      <dgm:t>
        <a:bodyPr/>
        <a:lstStyle/>
        <a:p>
          <a:r>
            <a:rPr lang="es-AR"/>
            <a:t>Turbinas</a:t>
          </a:r>
        </a:p>
      </dgm:t>
    </dgm:pt>
    <dgm:pt modelId="{95168B41-0DDE-423F-A5CB-A90097A66497}" type="parTrans" cxnId="{8E250E35-9E3A-4D02-AAE1-EFB537E22978}">
      <dgm:prSet/>
      <dgm:spPr/>
      <dgm:t>
        <a:bodyPr/>
        <a:lstStyle/>
        <a:p>
          <a:endParaRPr lang="es-AR"/>
        </a:p>
      </dgm:t>
    </dgm:pt>
    <dgm:pt modelId="{778E7B87-54FE-48AA-9C36-4FDFCA37C75C}" type="sibTrans" cxnId="{8E250E35-9E3A-4D02-AAE1-EFB537E22978}">
      <dgm:prSet/>
      <dgm:spPr/>
      <dgm:t>
        <a:bodyPr/>
        <a:lstStyle/>
        <a:p>
          <a:endParaRPr lang="es-AR"/>
        </a:p>
      </dgm:t>
    </dgm:pt>
    <dgm:pt modelId="{D13C6E80-B1BC-490C-B19F-7A20748AD623}">
      <dgm:prSet phldrT="[Texto]"/>
      <dgm:spPr/>
      <dgm:t>
        <a:bodyPr/>
        <a:lstStyle/>
        <a:p>
          <a:r>
            <a:rPr lang="es-AR"/>
            <a:t>Tableros</a:t>
          </a:r>
        </a:p>
      </dgm:t>
    </dgm:pt>
    <dgm:pt modelId="{C133DD28-1CE6-4E89-9E6B-3977954F9F9E}" type="parTrans" cxnId="{6EA995EB-8823-4209-8D86-DF1489A8B7CB}">
      <dgm:prSet/>
      <dgm:spPr/>
      <dgm:t>
        <a:bodyPr/>
        <a:lstStyle/>
        <a:p>
          <a:endParaRPr lang="es-AR"/>
        </a:p>
      </dgm:t>
    </dgm:pt>
    <dgm:pt modelId="{9120865C-A5B2-4B1B-B094-2A05FCC79FB1}" type="sibTrans" cxnId="{6EA995EB-8823-4209-8D86-DF1489A8B7CB}">
      <dgm:prSet/>
      <dgm:spPr/>
      <dgm:t>
        <a:bodyPr/>
        <a:lstStyle/>
        <a:p>
          <a:endParaRPr lang="es-AR"/>
        </a:p>
      </dgm:t>
    </dgm:pt>
    <dgm:pt modelId="{B9EC9F49-FF04-4515-B55B-CD6170742F28}">
      <dgm:prSet phldrT="[Texto]"/>
      <dgm:spPr/>
      <dgm:t>
        <a:bodyPr/>
        <a:lstStyle/>
        <a:p>
          <a:r>
            <a:rPr lang="es-AR"/>
            <a:t>Interruptores</a:t>
          </a:r>
        </a:p>
      </dgm:t>
    </dgm:pt>
    <dgm:pt modelId="{3CE01D65-7521-471C-9667-B59E46515CEE}" type="parTrans" cxnId="{2F60D37A-6FA9-4634-97E7-8DE8E0EF62FC}">
      <dgm:prSet/>
      <dgm:spPr/>
      <dgm:t>
        <a:bodyPr/>
        <a:lstStyle/>
        <a:p>
          <a:endParaRPr lang="es-AR"/>
        </a:p>
      </dgm:t>
    </dgm:pt>
    <dgm:pt modelId="{07AD0B65-D01C-40E8-9D01-E688852285C9}" type="sibTrans" cxnId="{2F60D37A-6FA9-4634-97E7-8DE8E0EF62FC}">
      <dgm:prSet/>
      <dgm:spPr/>
      <dgm:t>
        <a:bodyPr/>
        <a:lstStyle/>
        <a:p>
          <a:endParaRPr lang="es-AR"/>
        </a:p>
      </dgm:t>
    </dgm:pt>
    <dgm:pt modelId="{BA27E68E-B626-45E2-AFA5-681A082C1387}">
      <dgm:prSet/>
      <dgm:spPr/>
      <dgm:t>
        <a:bodyPr/>
        <a:lstStyle/>
        <a:p>
          <a:r>
            <a:rPr lang="es-AR"/>
            <a:t>Equipo e instalaciones auxiliares</a:t>
          </a:r>
        </a:p>
      </dgm:t>
    </dgm:pt>
    <dgm:pt modelId="{C300149E-8273-44EA-BB5C-F75435558F7C}" type="parTrans" cxnId="{4F957BA8-2A43-4F2A-8EF7-867825D39C98}">
      <dgm:prSet/>
      <dgm:spPr/>
      <dgm:t>
        <a:bodyPr/>
        <a:lstStyle/>
        <a:p>
          <a:endParaRPr lang="es-AR"/>
        </a:p>
      </dgm:t>
    </dgm:pt>
    <dgm:pt modelId="{FC73ABBB-A59B-4124-BFF4-112A66CC9C36}" type="sibTrans" cxnId="{4F957BA8-2A43-4F2A-8EF7-867825D39C98}">
      <dgm:prSet/>
      <dgm:spPr/>
      <dgm:t>
        <a:bodyPr/>
        <a:lstStyle/>
        <a:p>
          <a:endParaRPr lang="es-AR"/>
        </a:p>
      </dgm:t>
    </dgm:pt>
    <dgm:pt modelId="{1E7B7E24-B3DB-4448-B661-281F09273FFE}">
      <dgm:prSet/>
      <dgm:spPr/>
      <dgm:t>
        <a:bodyPr/>
        <a:lstStyle/>
        <a:p>
          <a:r>
            <a:rPr lang="es-AR"/>
            <a:t>Sistema de iluminación (en muros)</a:t>
          </a:r>
        </a:p>
      </dgm:t>
    </dgm:pt>
    <dgm:pt modelId="{8F018E66-4540-425D-988D-62ADEE7E5267}" type="parTrans" cxnId="{EE876090-CB83-4565-9F06-7560DDC5EB07}">
      <dgm:prSet/>
      <dgm:spPr/>
      <dgm:t>
        <a:bodyPr/>
        <a:lstStyle/>
        <a:p>
          <a:endParaRPr lang="es-AR"/>
        </a:p>
      </dgm:t>
    </dgm:pt>
    <dgm:pt modelId="{744777D1-92E3-4271-9AAD-519A5A988B78}" type="sibTrans" cxnId="{EE876090-CB83-4565-9F06-7560DDC5EB07}">
      <dgm:prSet/>
      <dgm:spPr/>
      <dgm:t>
        <a:bodyPr/>
        <a:lstStyle/>
        <a:p>
          <a:endParaRPr lang="es-AR"/>
        </a:p>
      </dgm:t>
    </dgm:pt>
    <dgm:pt modelId="{A49DAAE2-BB6D-4F27-8597-2644DA68D57C}">
      <dgm:prSet/>
      <dgm:spPr/>
      <dgm:t>
        <a:bodyPr/>
        <a:lstStyle/>
        <a:p>
          <a:r>
            <a:rPr lang="es-AR"/>
            <a:t>Sistema de ventilación</a:t>
          </a:r>
        </a:p>
      </dgm:t>
    </dgm:pt>
    <dgm:pt modelId="{4D6A0C43-9611-46C3-A21A-D81CDA7D9878}" type="parTrans" cxnId="{5DB574A4-168B-4016-851C-0AA64CE7A2D0}">
      <dgm:prSet/>
      <dgm:spPr/>
      <dgm:t>
        <a:bodyPr/>
        <a:lstStyle/>
        <a:p>
          <a:endParaRPr lang="es-AR"/>
        </a:p>
      </dgm:t>
    </dgm:pt>
    <dgm:pt modelId="{3F739555-E627-4421-BFD5-E7827FECA74F}" type="sibTrans" cxnId="{5DB574A4-168B-4016-851C-0AA64CE7A2D0}">
      <dgm:prSet/>
      <dgm:spPr/>
      <dgm:t>
        <a:bodyPr/>
        <a:lstStyle/>
        <a:p>
          <a:endParaRPr lang="es-AR"/>
        </a:p>
      </dgm:t>
    </dgm:pt>
    <dgm:pt modelId="{39C372C0-8DF9-4E6E-9A0E-0F2168A4800B}">
      <dgm:prSet/>
      <dgm:spPr/>
      <dgm:t>
        <a:bodyPr/>
        <a:lstStyle/>
        <a:p>
          <a:r>
            <a:rPr lang="es-AR"/>
            <a:t>Sistemas de drenaje</a:t>
          </a:r>
        </a:p>
      </dgm:t>
    </dgm:pt>
    <dgm:pt modelId="{A564591C-138C-4D06-914B-3CB405AB6B30}" type="parTrans" cxnId="{B4B980CE-4E02-4B8E-AF17-CF95AB3E77A8}">
      <dgm:prSet/>
      <dgm:spPr/>
      <dgm:t>
        <a:bodyPr/>
        <a:lstStyle/>
        <a:p>
          <a:endParaRPr lang="es-AR"/>
        </a:p>
      </dgm:t>
    </dgm:pt>
    <dgm:pt modelId="{280E743D-4E64-47A6-959B-93A905DEDEC4}" type="sibTrans" cxnId="{B4B980CE-4E02-4B8E-AF17-CF95AB3E77A8}">
      <dgm:prSet/>
      <dgm:spPr/>
      <dgm:t>
        <a:bodyPr/>
        <a:lstStyle/>
        <a:p>
          <a:endParaRPr lang="es-AR"/>
        </a:p>
      </dgm:t>
    </dgm:pt>
    <dgm:pt modelId="{68E0969E-DF61-4E10-A82A-1CCAB906DC9A}" type="pres">
      <dgm:prSet presAssocID="{F5773A47-B640-458D-9AED-280388CAB737}" presName="linear" presStyleCnt="0">
        <dgm:presLayoutVars>
          <dgm:animLvl val="lvl"/>
          <dgm:resizeHandles val="exact"/>
        </dgm:presLayoutVars>
      </dgm:prSet>
      <dgm:spPr/>
    </dgm:pt>
    <dgm:pt modelId="{85580946-1001-41A7-84EC-B5649BB9243E}" type="pres">
      <dgm:prSet presAssocID="{C429822F-E8C8-49DF-B168-02DF688EC58A}" presName="parentText" presStyleLbl="node1" presStyleIdx="0" presStyleCnt="3">
        <dgm:presLayoutVars>
          <dgm:chMax val="0"/>
          <dgm:bulletEnabled val="1"/>
        </dgm:presLayoutVars>
      </dgm:prSet>
      <dgm:spPr/>
    </dgm:pt>
    <dgm:pt modelId="{B526743B-3FCD-48C6-8428-2C378669F3F1}" type="pres">
      <dgm:prSet presAssocID="{C429822F-E8C8-49DF-B168-02DF688EC58A}" presName="childText" presStyleLbl="revTx" presStyleIdx="0" presStyleCnt="3">
        <dgm:presLayoutVars>
          <dgm:bulletEnabled val="1"/>
        </dgm:presLayoutVars>
      </dgm:prSet>
      <dgm:spPr/>
    </dgm:pt>
    <dgm:pt modelId="{5F76957A-FD33-4B21-9A95-FDA2CE4AFD79}" type="pres">
      <dgm:prSet presAssocID="{BD679639-DA78-4A4A-AC1F-58E21D071072}" presName="parentText" presStyleLbl="node1" presStyleIdx="1" presStyleCnt="3">
        <dgm:presLayoutVars>
          <dgm:chMax val="0"/>
          <dgm:bulletEnabled val="1"/>
        </dgm:presLayoutVars>
      </dgm:prSet>
      <dgm:spPr/>
    </dgm:pt>
    <dgm:pt modelId="{F0324913-959B-4C58-98BC-07EE4EE5AC17}" type="pres">
      <dgm:prSet presAssocID="{BD679639-DA78-4A4A-AC1F-58E21D071072}" presName="childText" presStyleLbl="revTx" presStyleIdx="1" presStyleCnt="3">
        <dgm:presLayoutVars>
          <dgm:bulletEnabled val="1"/>
        </dgm:presLayoutVars>
      </dgm:prSet>
      <dgm:spPr/>
    </dgm:pt>
    <dgm:pt modelId="{BBF79E1A-B649-4617-A246-D495910E5945}" type="pres">
      <dgm:prSet presAssocID="{BA27E68E-B626-45E2-AFA5-681A082C1387}" presName="parentText" presStyleLbl="node1" presStyleIdx="2" presStyleCnt="3" custLinFactNeighborX="174">
        <dgm:presLayoutVars>
          <dgm:chMax val="0"/>
          <dgm:bulletEnabled val="1"/>
        </dgm:presLayoutVars>
      </dgm:prSet>
      <dgm:spPr/>
    </dgm:pt>
    <dgm:pt modelId="{956E7168-C98E-41BF-9A2B-2380AD5325D8}" type="pres">
      <dgm:prSet presAssocID="{BA27E68E-B626-45E2-AFA5-681A082C1387}" presName="childText" presStyleLbl="revTx" presStyleIdx="2" presStyleCnt="3">
        <dgm:presLayoutVars>
          <dgm:bulletEnabled val="1"/>
        </dgm:presLayoutVars>
      </dgm:prSet>
      <dgm:spPr/>
    </dgm:pt>
  </dgm:ptLst>
  <dgm:cxnLst>
    <dgm:cxn modelId="{398F4002-C8E3-4525-8C01-AD671F67C1F5}" type="presOf" srcId="{C429822F-E8C8-49DF-B168-02DF688EC58A}" destId="{85580946-1001-41A7-84EC-B5649BB9243E}" srcOrd="0" destOrd="0" presId="urn:microsoft.com/office/officeart/2005/8/layout/vList2"/>
    <dgm:cxn modelId="{8B3AA507-40F1-45AD-B6A5-3B58DDC6A2BA}" srcId="{F5773A47-B640-458D-9AED-280388CAB737}" destId="{BD679639-DA78-4A4A-AC1F-58E21D071072}" srcOrd="1" destOrd="0" parTransId="{B1606204-2C50-4542-B781-83C536F8F9C8}" sibTransId="{CDC4D86D-1C32-4FEB-B8BC-8C7FDD37F38C}"/>
    <dgm:cxn modelId="{EBD99212-3CEE-4FFD-A01C-097FBFC49F88}" type="presOf" srcId="{F5773A47-B640-458D-9AED-280388CAB737}" destId="{68E0969E-DF61-4E10-A82A-1CCAB906DC9A}" srcOrd="0" destOrd="0" presId="urn:microsoft.com/office/officeart/2005/8/layout/vList2"/>
    <dgm:cxn modelId="{A6AAFA15-3D6C-4736-8D72-BE79AD13F636}" type="presOf" srcId="{BD679639-DA78-4A4A-AC1F-58E21D071072}" destId="{5F76957A-FD33-4B21-9A95-FDA2CE4AFD79}" srcOrd="0" destOrd="0" presId="urn:microsoft.com/office/officeart/2005/8/layout/vList2"/>
    <dgm:cxn modelId="{8E250E35-9E3A-4D02-AAE1-EFB537E22978}" srcId="{C429822F-E8C8-49DF-B168-02DF688EC58A}" destId="{A10FCDCC-24AE-4024-B8C1-F38504DC5A21}" srcOrd="1" destOrd="0" parTransId="{95168B41-0DDE-423F-A5CB-A90097A66497}" sibTransId="{778E7B87-54FE-48AA-9C36-4FDFCA37C75C}"/>
    <dgm:cxn modelId="{BDEEA43D-DA00-4704-9A1F-008BBEF068E8}" srcId="{C429822F-E8C8-49DF-B168-02DF688EC58A}" destId="{0E0738AE-C2D6-4F10-B56C-01B41B43E038}" srcOrd="0" destOrd="0" parTransId="{EA1948A6-AD6B-484B-9B6C-91A2FB70417D}" sibTransId="{C005817F-B985-4569-ADFF-18574CAC24AF}"/>
    <dgm:cxn modelId="{80BD5B40-5A96-4C3A-825B-F36D2382D173}" type="presOf" srcId="{0E0738AE-C2D6-4F10-B56C-01B41B43E038}" destId="{B526743B-3FCD-48C6-8428-2C378669F3F1}" srcOrd="0" destOrd="0" presId="urn:microsoft.com/office/officeart/2005/8/layout/vList2"/>
    <dgm:cxn modelId="{493B0F66-EA3E-4FB5-8FCC-656FA91D0F31}" type="presOf" srcId="{B9EC9F49-FF04-4515-B55B-CD6170742F28}" destId="{F0324913-959B-4C58-98BC-07EE4EE5AC17}" srcOrd="0" destOrd="2" presId="urn:microsoft.com/office/officeart/2005/8/layout/vList2"/>
    <dgm:cxn modelId="{D0349469-7747-41F6-9FA4-F92C3330ACA7}" srcId="{BD679639-DA78-4A4A-AC1F-58E21D071072}" destId="{7E48C49B-8C0B-4E8D-A07D-01538A6D79E8}" srcOrd="0" destOrd="0" parTransId="{9B57B04D-099A-4E1F-8BC3-9B5040576592}" sibTransId="{0D25220B-631D-442E-81DE-BF544B9093A5}"/>
    <dgm:cxn modelId="{1B439174-E7E2-452F-AE5D-A6551C7A13E2}" type="presOf" srcId="{A10FCDCC-24AE-4024-B8C1-F38504DC5A21}" destId="{B526743B-3FCD-48C6-8428-2C378669F3F1}" srcOrd="0" destOrd="1" presId="urn:microsoft.com/office/officeart/2005/8/layout/vList2"/>
    <dgm:cxn modelId="{2F60D37A-6FA9-4634-97E7-8DE8E0EF62FC}" srcId="{BD679639-DA78-4A4A-AC1F-58E21D071072}" destId="{B9EC9F49-FF04-4515-B55B-CD6170742F28}" srcOrd="2" destOrd="0" parTransId="{3CE01D65-7521-471C-9667-B59E46515CEE}" sibTransId="{07AD0B65-D01C-40E8-9D01-E688852285C9}"/>
    <dgm:cxn modelId="{3DE9BA8A-8DD8-4D44-B9B3-1F330DF3CCF5}" type="presOf" srcId="{D13C6E80-B1BC-490C-B19F-7A20748AD623}" destId="{F0324913-959B-4C58-98BC-07EE4EE5AC17}" srcOrd="0" destOrd="1" presId="urn:microsoft.com/office/officeart/2005/8/layout/vList2"/>
    <dgm:cxn modelId="{EE876090-CB83-4565-9F06-7560DDC5EB07}" srcId="{BA27E68E-B626-45E2-AFA5-681A082C1387}" destId="{1E7B7E24-B3DB-4448-B661-281F09273FFE}" srcOrd="0" destOrd="0" parTransId="{8F018E66-4540-425D-988D-62ADEE7E5267}" sibTransId="{744777D1-92E3-4271-9AAD-519A5A988B78}"/>
    <dgm:cxn modelId="{3CD1B792-F388-4091-B5D7-E0AB2D8E43D4}" type="presOf" srcId="{A49DAAE2-BB6D-4F27-8597-2644DA68D57C}" destId="{956E7168-C98E-41BF-9A2B-2380AD5325D8}" srcOrd="0" destOrd="1" presId="urn:microsoft.com/office/officeart/2005/8/layout/vList2"/>
    <dgm:cxn modelId="{5E64889E-57DF-40DA-BFC4-F64DE6DF1DA6}" type="presOf" srcId="{39C372C0-8DF9-4E6E-9A0E-0F2168A4800B}" destId="{956E7168-C98E-41BF-9A2B-2380AD5325D8}" srcOrd="0" destOrd="2" presId="urn:microsoft.com/office/officeart/2005/8/layout/vList2"/>
    <dgm:cxn modelId="{3F46F09E-76E4-4873-9B46-77A217633136}" srcId="{F5773A47-B640-458D-9AED-280388CAB737}" destId="{C429822F-E8C8-49DF-B168-02DF688EC58A}" srcOrd="0" destOrd="0" parTransId="{D1304B4E-C9AD-42A4-8C2D-A1B9B4356C89}" sibTransId="{3A4CF7A5-86BB-42CB-B19F-4C2A55331199}"/>
    <dgm:cxn modelId="{5DB574A4-168B-4016-851C-0AA64CE7A2D0}" srcId="{BA27E68E-B626-45E2-AFA5-681A082C1387}" destId="{A49DAAE2-BB6D-4F27-8597-2644DA68D57C}" srcOrd="1" destOrd="0" parTransId="{4D6A0C43-9611-46C3-A21A-D81CDA7D9878}" sibTransId="{3F739555-E627-4421-BFD5-E7827FECA74F}"/>
    <dgm:cxn modelId="{4F957BA8-2A43-4F2A-8EF7-867825D39C98}" srcId="{F5773A47-B640-458D-9AED-280388CAB737}" destId="{BA27E68E-B626-45E2-AFA5-681A082C1387}" srcOrd="2" destOrd="0" parTransId="{C300149E-8273-44EA-BB5C-F75435558F7C}" sibTransId="{FC73ABBB-A59B-4124-BFF4-112A66CC9C36}"/>
    <dgm:cxn modelId="{AC68A3AB-35CF-4906-98F3-F8D51B2C56D4}" type="presOf" srcId="{1E7B7E24-B3DB-4448-B661-281F09273FFE}" destId="{956E7168-C98E-41BF-9A2B-2380AD5325D8}" srcOrd="0" destOrd="0" presId="urn:microsoft.com/office/officeart/2005/8/layout/vList2"/>
    <dgm:cxn modelId="{B4B980CE-4E02-4B8E-AF17-CF95AB3E77A8}" srcId="{BA27E68E-B626-45E2-AFA5-681A082C1387}" destId="{39C372C0-8DF9-4E6E-9A0E-0F2168A4800B}" srcOrd="2" destOrd="0" parTransId="{A564591C-138C-4D06-914B-3CB405AB6B30}" sibTransId="{280E743D-4E64-47A6-959B-93A905DEDEC4}"/>
    <dgm:cxn modelId="{53065ED5-E7C5-4416-A313-F27E16403EA5}" type="presOf" srcId="{BA27E68E-B626-45E2-AFA5-681A082C1387}" destId="{BBF79E1A-B649-4617-A246-D495910E5945}" srcOrd="0" destOrd="0" presId="urn:microsoft.com/office/officeart/2005/8/layout/vList2"/>
    <dgm:cxn modelId="{6EA995EB-8823-4209-8D86-DF1489A8B7CB}" srcId="{BD679639-DA78-4A4A-AC1F-58E21D071072}" destId="{D13C6E80-B1BC-490C-B19F-7A20748AD623}" srcOrd="1" destOrd="0" parTransId="{C133DD28-1CE6-4E89-9E6B-3977954F9F9E}" sibTransId="{9120865C-A5B2-4B1B-B094-2A05FCC79FB1}"/>
    <dgm:cxn modelId="{BAE3C5FF-676F-49AB-9D78-4E873F72568E}" type="presOf" srcId="{7E48C49B-8C0B-4E8D-A07D-01538A6D79E8}" destId="{F0324913-959B-4C58-98BC-07EE4EE5AC17}" srcOrd="0" destOrd="0" presId="urn:microsoft.com/office/officeart/2005/8/layout/vList2"/>
    <dgm:cxn modelId="{2157B7B4-D647-4CAE-841F-A3D20822BECB}" type="presParOf" srcId="{68E0969E-DF61-4E10-A82A-1CCAB906DC9A}" destId="{85580946-1001-41A7-84EC-B5649BB9243E}" srcOrd="0" destOrd="0" presId="urn:microsoft.com/office/officeart/2005/8/layout/vList2"/>
    <dgm:cxn modelId="{2FC6422C-0328-4C0C-A428-44B7190CDDBB}" type="presParOf" srcId="{68E0969E-DF61-4E10-A82A-1CCAB906DC9A}" destId="{B526743B-3FCD-48C6-8428-2C378669F3F1}" srcOrd="1" destOrd="0" presId="urn:microsoft.com/office/officeart/2005/8/layout/vList2"/>
    <dgm:cxn modelId="{03D561F2-A675-40B3-88A4-FBA70AFA0E89}" type="presParOf" srcId="{68E0969E-DF61-4E10-A82A-1CCAB906DC9A}" destId="{5F76957A-FD33-4B21-9A95-FDA2CE4AFD79}" srcOrd="2" destOrd="0" presId="urn:microsoft.com/office/officeart/2005/8/layout/vList2"/>
    <dgm:cxn modelId="{BE9E026D-6CA8-42B3-B44B-D8F9123F1D14}" type="presParOf" srcId="{68E0969E-DF61-4E10-A82A-1CCAB906DC9A}" destId="{F0324913-959B-4C58-98BC-07EE4EE5AC17}" srcOrd="3" destOrd="0" presId="urn:microsoft.com/office/officeart/2005/8/layout/vList2"/>
    <dgm:cxn modelId="{CA37F297-8F7C-40F7-8E51-3E7EAF048B4B}" type="presParOf" srcId="{68E0969E-DF61-4E10-A82A-1CCAB906DC9A}" destId="{BBF79E1A-B649-4617-A246-D495910E5945}" srcOrd="4" destOrd="0" presId="urn:microsoft.com/office/officeart/2005/8/layout/vList2"/>
    <dgm:cxn modelId="{4BBDC417-22C7-45AC-A2CE-F2BC7B38ECE0}" type="presParOf" srcId="{68E0969E-DF61-4E10-A82A-1CCAB906DC9A}" destId="{956E7168-C98E-41BF-9A2B-2380AD5325D8}" srcOrd="5" destOrd="0" presId="urn:microsoft.com/office/officeart/2005/8/layout/vList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580946-1001-41A7-84EC-B5649BB9243E}">
      <dsp:nvSpPr>
        <dsp:cNvPr id="0" name=""/>
        <dsp:cNvSpPr/>
      </dsp:nvSpPr>
      <dsp:spPr>
        <a:xfrm>
          <a:off x="0" y="19518"/>
          <a:ext cx="3524250" cy="359774"/>
        </a:xfrm>
        <a:prstGeom prst="roundRect">
          <a:avLst/>
        </a:prstGeom>
        <a:solidFill>
          <a:schemeClr val="accent6">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l" defTabSz="666750">
            <a:lnSpc>
              <a:spcPct val="90000"/>
            </a:lnSpc>
            <a:spcBef>
              <a:spcPct val="0"/>
            </a:spcBef>
            <a:spcAft>
              <a:spcPct val="35000"/>
            </a:spcAft>
            <a:buNone/>
          </a:pPr>
          <a:r>
            <a:rPr lang="es-AR" sz="1500" kern="1200"/>
            <a:t>Equipo electromecánico</a:t>
          </a:r>
        </a:p>
      </dsp:txBody>
      <dsp:txXfrm>
        <a:off x="17563" y="37081"/>
        <a:ext cx="3489124" cy="324648"/>
      </dsp:txXfrm>
    </dsp:sp>
    <dsp:sp modelId="{B526743B-3FCD-48C6-8428-2C378669F3F1}">
      <dsp:nvSpPr>
        <dsp:cNvPr id="0" name=""/>
        <dsp:cNvSpPr/>
      </dsp:nvSpPr>
      <dsp:spPr>
        <a:xfrm>
          <a:off x="0" y="379293"/>
          <a:ext cx="3524250" cy="411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1895" tIns="19050" rIns="106680" bIns="19050" numCol="1" spcCol="1270" anchor="t" anchorCtr="0">
          <a:noAutofit/>
        </a:bodyPr>
        <a:lstStyle/>
        <a:p>
          <a:pPr marL="114300" lvl="1" indent="-114300" algn="l" defTabSz="533400">
            <a:lnSpc>
              <a:spcPct val="90000"/>
            </a:lnSpc>
            <a:spcBef>
              <a:spcPct val="0"/>
            </a:spcBef>
            <a:spcAft>
              <a:spcPct val="20000"/>
            </a:spcAft>
            <a:buChar char="•"/>
          </a:pPr>
          <a:r>
            <a:rPr lang="es-AR" sz="1200" kern="1200"/>
            <a:t>Generador</a:t>
          </a:r>
        </a:p>
        <a:p>
          <a:pPr marL="114300" lvl="1" indent="-114300" algn="l" defTabSz="533400">
            <a:lnSpc>
              <a:spcPct val="90000"/>
            </a:lnSpc>
            <a:spcBef>
              <a:spcPct val="0"/>
            </a:spcBef>
            <a:spcAft>
              <a:spcPct val="20000"/>
            </a:spcAft>
            <a:buChar char="•"/>
          </a:pPr>
          <a:r>
            <a:rPr lang="es-AR" sz="1200" kern="1200"/>
            <a:t>Turbinas</a:t>
          </a:r>
        </a:p>
      </dsp:txBody>
      <dsp:txXfrm>
        <a:off x="0" y="379293"/>
        <a:ext cx="3524250" cy="411412"/>
      </dsp:txXfrm>
    </dsp:sp>
    <dsp:sp modelId="{5F76957A-FD33-4B21-9A95-FDA2CE4AFD79}">
      <dsp:nvSpPr>
        <dsp:cNvPr id="0" name=""/>
        <dsp:cNvSpPr/>
      </dsp:nvSpPr>
      <dsp:spPr>
        <a:xfrm>
          <a:off x="0" y="790706"/>
          <a:ext cx="3524250" cy="359774"/>
        </a:xfrm>
        <a:prstGeom prst="roundRect">
          <a:avLst/>
        </a:prstGeom>
        <a:solidFill>
          <a:schemeClr val="accent6">
            <a:alpha val="90000"/>
            <a:hueOff val="0"/>
            <a:satOff val="0"/>
            <a:lumOff val="0"/>
            <a:alphaOff val="-2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l" defTabSz="666750">
            <a:lnSpc>
              <a:spcPct val="90000"/>
            </a:lnSpc>
            <a:spcBef>
              <a:spcPct val="0"/>
            </a:spcBef>
            <a:spcAft>
              <a:spcPct val="35000"/>
            </a:spcAft>
            <a:buNone/>
          </a:pPr>
          <a:r>
            <a:rPr lang="es-AR" sz="1500" kern="1200"/>
            <a:t>Equipo eléctrico y electrónico</a:t>
          </a:r>
        </a:p>
      </dsp:txBody>
      <dsp:txXfrm>
        <a:off x="17563" y="808269"/>
        <a:ext cx="3489124" cy="324648"/>
      </dsp:txXfrm>
    </dsp:sp>
    <dsp:sp modelId="{F0324913-959B-4C58-98BC-07EE4EE5AC17}">
      <dsp:nvSpPr>
        <dsp:cNvPr id="0" name=""/>
        <dsp:cNvSpPr/>
      </dsp:nvSpPr>
      <dsp:spPr>
        <a:xfrm>
          <a:off x="0" y="1150481"/>
          <a:ext cx="3524250" cy="621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1895" tIns="19050" rIns="106680" bIns="19050" numCol="1" spcCol="1270" anchor="t" anchorCtr="0">
          <a:noAutofit/>
        </a:bodyPr>
        <a:lstStyle/>
        <a:p>
          <a:pPr marL="114300" lvl="1" indent="-114300" algn="l" defTabSz="533400">
            <a:lnSpc>
              <a:spcPct val="90000"/>
            </a:lnSpc>
            <a:spcBef>
              <a:spcPct val="0"/>
            </a:spcBef>
            <a:spcAft>
              <a:spcPct val="20000"/>
            </a:spcAft>
            <a:buChar char="•"/>
          </a:pPr>
          <a:r>
            <a:rPr lang="es-AR" sz="1200" kern="1200"/>
            <a:t>Relés</a:t>
          </a:r>
        </a:p>
        <a:p>
          <a:pPr marL="114300" lvl="1" indent="-114300" algn="l" defTabSz="533400">
            <a:lnSpc>
              <a:spcPct val="90000"/>
            </a:lnSpc>
            <a:spcBef>
              <a:spcPct val="0"/>
            </a:spcBef>
            <a:spcAft>
              <a:spcPct val="20000"/>
            </a:spcAft>
            <a:buChar char="•"/>
          </a:pPr>
          <a:r>
            <a:rPr lang="es-AR" sz="1200" kern="1200"/>
            <a:t>Tableros</a:t>
          </a:r>
        </a:p>
        <a:p>
          <a:pPr marL="114300" lvl="1" indent="-114300" algn="l" defTabSz="533400">
            <a:lnSpc>
              <a:spcPct val="90000"/>
            </a:lnSpc>
            <a:spcBef>
              <a:spcPct val="0"/>
            </a:spcBef>
            <a:spcAft>
              <a:spcPct val="20000"/>
            </a:spcAft>
            <a:buChar char="•"/>
          </a:pPr>
          <a:r>
            <a:rPr lang="es-AR" sz="1200" kern="1200"/>
            <a:t>Interruptores</a:t>
          </a:r>
        </a:p>
      </dsp:txBody>
      <dsp:txXfrm>
        <a:off x="0" y="1150481"/>
        <a:ext cx="3524250" cy="621000"/>
      </dsp:txXfrm>
    </dsp:sp>
    <dsp:sp modelId="{BBF79E1A-B649-4617-A246-D495910E5945}">
      <dsp:nvSpPr>
        <dsp:cNvPr id="0" name=""/>
        <dsp:cNvSpPr/>
      </dsp:nvSpPr>
      <dsp:spPr>
        <a:xfrm>
          <a:off x="0" y="1771481"/>
          <a:ext cx="3524250" cy="359774"/>
        </a:xfrm>
        <a:prstGeom prst="roundRect">
          <a:avLst/>
        </a:prstGeom>
        <a:solidFill>
          <a:schemeClr val="accent6">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l" defTabSz="666750">
            <a:lnSpc>
              <a:spcPct val="90000"/>
            </a:lnSpc>
            <a:spcBef>
              <a:spcPct val="0"/>
            </a:spcBef>
            <a:spcAft>
              <a:spcPct val="35000"/>
            </a:spcAft>
            <a:buNone/>
          </a:pPr>
          <a:r>
            <a:rPr lang="es-AR" sz="1500" kern="1200"/>
            <a:t>Equipo e instalaciones auxiliares</a:t>
          </a:r>
        </a:p>
      </dsp:txBody>
      <dsp:txXfrm>
        <a:off x="17563" y="1789044"/>
        <a:ext cx="3489124" cy="324648"/>
      </dsp:txXfrm>
    </dsp:sp>
    <dsp:sp modelId="{956E7168-C98E-41BF-9A2B-2380AD5325D8}">
      <dsp:nvSpPr>
        <dsp:cNvPr id="0" name=""/>
        <dsp:cNvSpPr/>
      </dsp:nvSpPr>
      <dsp:spPr>
        <a:xfrm>
          <a:off x="0" y="2131256"/>
          <a:ext cx="3524250" cy="621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1895" tIns="19050" rIns="106680" bIns="19050" numCol="1" spcCol="1270" anchor="t" anchorCtr="0">
          <a:noAutofit/>
        </a:bodyPr>
        <a:lstStyle/>
        <a:p>
          <a:pPr marL="114300" lvl="1" indent="-114300" algn="l" defTabSz="533400">
            <a:lnSpc>
              <a:spcPct val="90000"/>
            </a:lnSpc>
            <a:spcBef>
              <a:spcPct val="0"/>
            </a:spcBef>
            <a:spcAft>
              <a:spcPct val="20000"/>
            </a:spcAft>
            <a:buChar char="•"/>
          </a:pPr>
          <a:r>
            <a:rPr lang="es-AR" sz="1200" kern="1200"/>
            <a:t>Sistema de iluminación (en muros)</a:t>
          </a:r>
        </a:p>
        <a:p>
          <a:pPr marL="114300" lvl="1" indent="-114300" algn="l" defTabSz="533400">
            <a:lnSpc>
              <a:spcPct val="90000"/>
            </a:lnSpc>
            <a:spcBef>
              <a:spcPct val="0"/>
            </a:spcBef>
            <a:spcAft>
              <a:spcPct val="20000"/>
            </a:spcAft>
            <a:buChar char="•"/>
          </a:pPr>
          <a:r>
            <a:rPr lang="es-AR" sz="1200" kern="1200"/>
            <a:t>Sistema de ventilación</a:t>
          </a:r>
        </a:p>
        <a:p>
          <a:pPr marL="114300" lvl="1" indent="-114300" algn="l" defTabSz="533400">
            <a:lnSpc>
              <a:spcPct val="90000"/>
            </a:lnSpc>
            <a:spcBef>
              <a:spcPct val="0"/>
            </a:spcBef>
            <a:spcAft>
              <a:spcPct val="20000"/>
            </a:spcAft>
            <a:buChar char="•"/>
          </a:pPr>
          <a:r>
            <a:rPr lang="es-AR" sz="1200" kern="1200"/>
            <a:t>Sistemas de drenaje</a:t>
          </a:r>
        </a:p>
      </dsp:txBody>
      <dsp:txXfrm>
        <a:off x="0" y="2131256"/>
        <a:ext cx="3524250" cy="62100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40917-CDD0-4618-A03C-6D36AEB49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TURBINAS FRANCIS-2010.dot</Template>
  <TotalTime>958</TotalTime>
  <Pages>15</Pages>
  <Words>2468</Words>
  <Characters>13575</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UNIVERSIDAD TECNOLÓGICA NACIONAL</vt:lpstr>
    </vt:vector>
  </TitlesOfParts>
  <Company>Microshit</Company>
  <LinksUpToDate>false</LinksUpToDate>
  <CharactersWithSpaces>16011</CharactersWithSpaces>
  <SharedDoc>false</SharedDoc>
  <HLinks>
    <vt:vector size="60" baseType="variant">
      <vt:variant>
        <vt:i4>1572936</vt:i4>
      </vt:variant>
      <vt:variant>
        <vt:i4>18</vt:i4>
      </vt:variant>
      <vt:variant>
        <vt:i4>0</vt:i4>
      </vt:variant>
      <vt:variant>
        <vt:i4>5</vt:i4>
      </vt:variant>
      <vt:variant>
        <vt:lpwstr>http://es.wikipedia.org/wiki/Estado_del_arte</vt:lpwstr>
      </vt:variant>
      <vt:variant>
        <vt:lpwstr/>
      </vt:variant>
      <vt:variant>
        <vt:i4>1703952</vt:i4>
      </vt:variant>
      <vt:variant>
        <vt:i4>15</vt:i4>
      </vt:variant>
      <vt:variant>
        <vt:i4>0</vt:i4>
      </vt:variant>
      <vt:variant>
        <vt:i4>5</vt:i4>
      </vt:variant>
      <vt:variant>
        <vt:lpwstr>http://es.wikipedia.org/wiki/1848</vt:lpwstr>
      </vt:variant>
      <vt:variant>
        <vt:lpwstr/>
      </vt:variant>
      <vt:variant>
        <vt:i4>1900560</vt:i4>
      </vt:variant>
      <vt:variant>
        <vt:i4>12</vt:i4>
      </vt:variant>
      <vt:variant>
        <vt:i4>0</vt:i4>
      </vt:variant>
      <vt:variant>
        <vt:i4>5</vt:i4>
      </vt:variant>
      <vt:variant>
        <vt:lpwstr>http://es.wikipedia.org/wiki/1838</vt:lpwstr>
      </vt:variant>
      <vt:variant>
        <vt:lpwstr/>
      </vt:variant>
      <vt:variant>
        <vt:i4>1835024</vt:i4>
      </vt:variant>
      <vt:variant>
        <vt:i4>9</vt:i4>
      </vt:variant>
      <vt:variant>
        <vt:i4>0</vt:i4>
      </vt:variant>
      <vt:variant>
        <vt:i4>5</vt:i4>
      </vt:variant>
      <vt:variant>
        <vt:lpwstr>http://es.wikipedia.org/wiki/1820</vt:lpwstr>
      </vt:variant>
      <vt:variant>
        <vt:lpwstr/>
      </vt:variant>
      <vt:variant>
        <vt:i4>1835024</vt:i4>
      </vt:variant>
      <vt:variant>
        <vt:i4>6</vt:i4>
      </vt:variant>
      <vt:variant>
        <vt:i4>0</vt:i4>
      </vt:variant>
      <vt:variant>
        <vt:i4>5</vt:i4>
      </vt:variant>
      <vt:variant>
        <vt:lpwstr>http://es.wikipedia.org/wiki/1826</vt:lpwstr>
      </vt:variant>
      <vt:variant>
        <vt:lpwstr/>
      </vt:variant>
      <vt:variant>
        <vt:i4>5242899</vt:i4>
      </vt:variant>
      <vt:variant>
        <vt:i4>3</vt:i4>
      </vt:variant>
      <vt:variant>
        <vt:i4>0</vt:i4>
      </vt:variant>
      <vt:variant>
        <vt:i4>5</vt:i4>
      </vt:variant>
      <vt:variant>
        <vt:lpwstr>http://es.wikipedia.org/wiki/M%C3%A1quina_de_vapor</vt:lpwstr>
      </vt:variant>
      <vt:variant>
        <vt:lpwstr/>
      </vt:variant>
      <vt:variant>
        <vt:i4>6553627</vt:i4>
      </vt:variant>
      <vt:variant>
        <vt:i4>0</vt:i4>
      </vt:variant>
      <vt:variant>
        <vt:i4>0</vt:i4>
      </vt:variant>
      <vt:variant>
        <vt:i4>5</vt:i4>
      </vt:variant>
      <vt:variant>
        <vt:lpwstr>http://es.wikipedia.org/wiki/Siglo_XIX</vt:lpwstr>
      </vt:variant>
      <vt:variant>
        <vt:lpwstr/>
      </vt:variant>
      <vt:variant>
        <vt:i4>2621556</vt:i4>
      </vt:variant>
      <vt:variant>
        <vt:i4>-1</vt:i4>
      </vt:variant>
      <vt:variant>
        <vt:i4>1035</vt:i4>
      </vt:variant>
      <vt:variant>
        <vt:i4>1</vt:i4>
      </vt:variant>
      <vt:variant>
        <vt:lpwstr>http://usuarios.lycos.es/jrcuenca/Imagenes/T25.jpg</vt:lpwstr>
      </vt:variant>
      <vt:variant>
        <vt:lpwstr/>
      </vt:variant>
      <vt:variant>
        <vt:i4>8323106</vt:i4>
      </vt:variant>
      <vt:variant>
        <vt:i4>-1</vt:i4>
      </vt:variant>
      <vt:variant>
        <vt:i4>1029</vt:i4>
      </vt:variant>
      <vt:variant>
        <vt:i4>1</vt:i4>
      </vt:variant>
      <vt:variant>
        <vt:lpwstr>http://usuarios.lycos.es/jrcuenca/Imagenes/T31C.jpg</vt:lpwstr>
      </vt:variant>
      <vt:variant>
        <vt:lpwstr/>
      </vt:variant>
      <vt:variant>
        <vt:i4>8323104</vt:i4>
      </vt:variant>
      <vt:variant>
        <vt:i4>-1</vt:i4>
      </vt:variant>
      <vt:variant>
        <vt:i4>1030</vt:i4>
      </vt:variant>
      <vt:variant>
        <vt:i4>1</vt:i4>
      </vt:variant>
      <vt:variant>
        <vt:lpwstr>http://usuarios.lycos.es/jrcuenca/Imagenes/T31A.jpg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TECNOLÓGICA NACIONAL</dc:title>
  <dc:creator>Usuario de Windows</dc:creator>
  <cp:lastModifiedBy>Mauricio</cp:lastModifiedBy>
  <cp:revision>8</cp:revision>
  <cp:lastPrinted>2018-08-30T11:19:00Z</cp:lastPrinted>
  <dcterms:created xsi:type="dcterms:W3CDTF">2019-04-19T14:49:00Z</dcterms:created>
  <dcterms:modified xsi:type="dcterms:W3CDTF">2019-11-25T13:38:00Z</dcterms:modified>
</cp:coreProperties>
</file>